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4EE0B7" w14:textId="77777777" w:rsidR="005E2FB9" w:rsidRPr="008F0C60" w:rsidRDefault="00F92783" w:rsidP="008F0C60">
      <w:pPr>
        <w:spacing w:after="0"/>
        <w:jc w:val="center"/>
        <w:rPr>
          <w:rFonts w:ascii="Bahnschrift" w:hAnsi="Bahnschrift"/>
        </w:rPr>
      </w:pPr>
      <w:r w:rsidRPr="008F0C60">
        <w:rPr>
          <w:rFonts w:ascii="Bahnschrift" w:hAnsi="Bahnschrift"/>
          <w:noProof/>
        </w:rPr>
        <w:drawing>
          <wp:inline distT="0" distB="0" distL="0" distR="0" wp14:anchorId="1C1D1223" wp14:editId="224D8482">
            <wp:extent cx="2958276" cy="1144481"/>
            <wp:effectExtent l="0" t="0" r="0" b="0"/>
            <wp:docPr id="1" name="Picture 1" descr="cid:image002.png@01D6722B.204AEDF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8276" cy="11444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20FC03F" w14:textId="77777777" w:rsidR="008F0C60" w:rsidRDefault="008F0C60" w:rsidP="008F0C60">
      <w:pPr>
        <w:spacing w:after="0"/>
        <w:jc w:val="center"/>
        <w:rPr>
          <w:rFonts w:ascii="Bahnschrift" w:hAnsi="Bahnschrift"/>
          <w:b/>
        </w:rPr>
      </w:pPr>
    </w:p>
    <w:p w14:paraId="014EFCB8" w14:textId="77777777" w:rsidR="005E2FB9" w:rsidRDefault="00F92783" w:rsidP="008F0C60">
      <w:pPr>
        <w:spacing w:after="0"/>
        <w:jc w:val="center"/>
        <w:rPr>
          <w:rFonts w:ascii="Bahnschrift" w:hAnsi="Bahnschrift"/>
          <w:b/>
          <w:color w:val="FF0000"/>
          <w:sz w:val="28"/>
        </w:rPr>
      </w:pPr>
      <w:r w:rsidRPr="00B469D2">
        <w:rPr>
          <w:rFonts w:ascii="Bahnschrift" w:hAnsi="Bahnschrift"/>
          <w:b/>
          <w:sz w:val="28"/>
        </w:rPr>
        <w:t>UNVEILS NEW TRACK “FACE TATTOO”</w:t>
      </w:r>
      <w:r w:rsidRPr="00B469D2">
        <w:rPr>
          <w:rFonts w:ascii="Bahnschrift" w:hAnsi="Bahnschrift"/>
          <w:b/>
          <w:sz w:val="28"/>
        </w:rPr>
        <w:br/>
      </w:r>
      <w:hyperlink r:id="rId10" w:history="1">
        <w:r w:rsidRPr="00B469D2">
          <w:rPr>
            <w:rStyle w:val="Hyperlink"/>
            <w:rFonts w:ascii="Bahnschrift" w:hAnsi="Bahnschrift"/>
            <w:b/>
            <w:sz w:val="28"/>
          </w:rPr>
          <w:t>LISTEN HERE</w:t>
        </w:r>
      </w:hyperlink>
    </w:p>
    <w:p w14:paraId="4E41CB6D" w14:textId="77777777" w:rsidR="00275727" w:rsidRDefault="00275727" w:rsidP="00275727">
      <w:pPr>
        <w:spacing w:after="0" w:line="240" w:lineRule="auto"/>
        <w:jc w:val="center"/>
        <w:rPr>
          <w:rFonts w:ascii="Bahnschrift" w:hAnsi="Bahnschrift"/>
          <w:b/>
          <w:color w:val="FF0000"/>
          <w:sz w:val="28"/>
        </w:rPr>
      </w:pPr>
    </w:p>
    <w:p w14:paraId="4D25F15C" w14:textId="77777777" w:rsidR="00275727" w:rsidRPr="00275727" w:rsidRDefault="00275727" w:rsidP="00275727">
      <w:pPr>
        <w:spacing w:after="0" w:line="240" w:lineRule="auto"/>
        <w:jc w:val="center"/>
        <w:rPr>
          <w:rFonts w:ascii="Bahnschrift" w:hAnsi="Bahnschrift"/>
          <w:sz w:val="28"/>
          <w:szCs w:val="28"/>
        </w:rPr>
      </w:pPr>
      <w:r w:rsidRPr="00275727">
        <w:rPr>
          <w:rFonts w:ascii="Bahnschrift" w:hAnsi="Bahnschrift"/>
          <w:b/>
          <w:sz w:val="28"/>
          <w:szCs w:val="28"/>
        </w:rPr>
        <w:t>WATCH THE ACCOMPANYING VISUALISER</w:t>
      </w:r>
      <w:r w:rsidRPr="00275727">
        <w:rPr>
          <w:rFonts w:ascii="Bahnschrift" w:hAnsi="Bahnschrift"/>
          <w:b/>
          <w:sz w:val="28"/>
          <w:szCs w:val="28"/>
        </w:rPr>
        <w:br/>
      </w:r>
      <w:hyperlink r:id="rId11" w:history="1">
        <w:r w:rsidRPr="00275727">
          <w:rPr>
            <w:rStyle w:val="Hyperlink"/>
            <w:rFonts w:ascii="Bahnschrift" w:hAnsi="Bahnschrift"/>
            <w:b/>
            <w:sz w:val="28"/>
            <w:szCs w:val="28"/>
          </w:rPr>
          <w:t>LINK</w:t>
        </w:r>
      </w:hyperlink>
    </w:p>
    <w:p w14:paraId="43A936C8" w14:textId="77777777" w:rsidR="00EE1609" w:rsidRPr="008F0C60" w:rsidRDefault="00EE1609" w:rsidP="00275727">
      <w:pPr>
        <w:spacing w:after="0" w:line="240" w:lineRule="auto"/>
        <w:jc w:val="center"/>
        <w:rPr>
          <w:rFonts w:ascii="Bahnschrift" w:hAnsi="Bahnschrift"/>
        </w:rPr>
      </w:pPr>
    </w:p>
    <w:p w14:paraId="4DA760C3" w14:textId="77777777" w:rsidR="008F0C60" w:rsidRPr="008F0C60" w:rsidRDefault="008F0C60" w:rsidP="00275727">
      <w:pPr>
        <w:spacing w:after="0" w:line="240" w:lineRule="auto"/>
        <w:jc w:val="center"/>
        <w:rPr>
          <w:rFonts w:ascii="Bahnschrift" w:hAnsi="Bahnschrift"/>
          <w:bCs/>
        </w:rPr>
      </w:pPr>
      <w:r w:rsidRPr="008F0C60">
        <w:rPr>
          <w:rFonts w:ascii="Bahnschrift" w:hAnsi="Bahnschrift"/>
          <w:bCs/>
          <w:i/>
        </w:rPr>
        <w:t>“</w:t>
      </w:r>
      <w:r w:rsidRPr="008F0C60">
        <w:rPr>
          <w:rFonts w:ascii="Bahnschrift" w:hAnsi="Bahnschrift"/>
          <w:bCs/>
          <w:i/>
        </w:rPr>
        <w:t>The next big superstar…</w:t>
      </w:r>
      <w:r w:rsidRPr="008F0C60">
        <w:rPr>
          <w:rFonts w:ascii="Bahnschrift" w:hAnsi="Bahnschrift"/>
          <w:bCs/>
          <w:i/>
        </w:rPr>
        <w:t xml:space="preserve"> Dylan is the real f**king deal. The sky is the </w:t>
      </w:r>
      <w:r w:rsidRPr="008F0C60">
        <w:rPr>
          <w:rFonts w:ascii="Bahnschrift" w:hAnsi="Bahnschrift"/>
          <w:bCs/>
          <w:i/>
        </w:rPr>
        <w:t xml:space="preserve">limit” </w:t>
      </w:r>
    </w:p>
    <w:p w14:paraId="2937E4F8" w14:textId="77777777" w:rsidR="008F0C60" w:rsidRDefault="008F0C60" w:rsidP="00275727">
      <w:pPr>
        <w:spacing w:after="0" w:line="240" w:lineRule="auto"/>
        <w:jc w:val="center"/>
        <w:rPr>
          <w:rFonts w:ascii="Bahnschrift" w:hAnsi="Bahnschrift"/>
          <w:b/>
          <w:bCs/>
          <w:color w:val="C00000"/>
        </w:rPr>
      </w:pPr>
      <w:hyperlink r:id="rId12" w:history="1">
        <w:proofErr w:type="spellStart"/>
        <w:r w:rsidR="00EE1609">
          <w:rPr>
            <w:rStyle w:val="Hyperlink"/>
            <w:rFonts w:ascii="Bahnschrift" w:hAnsi="Bahnschrift"/>
            <w:b/>
            <w:bCs/>
          </w:rPr>
          <w:t>Ladygunn</w:t>
        </w:r>
        <w:proofErr w:type="spellEnd"/>
      </w:hyperlink>
      <w:r>
        <w:rPr>
          <w:rFonts w:ascii="Bahnschrift" w:hAnsi="Bahnschrift"/>
          <w:b/>
          <w:bCs/>
          <w:color w:val="C00000"/>
        </w:rPr>
        <w:t xml:space="preserve"> </w:t>
      </w:r>
    </w:p>
    <w:p w14:paraId="6057C68C" w14:textId="77777777" w:rsidR="008F0C60" w:rsidRPr="008F0C60" w:rsidRDefault="008F0C60" w:rsidP="008F0C60">
      <w:pPr>
        <w:spacing w:after="0"/>
        <w:jc w:val="center"/>
        <w:rPr>
          <w:rFonts w:ascii="Bahnschrift" w:hAnsi="Bahnschrift"/>
          <w:b/>
          <w:bCs/>
          <w:color w:val="C00000"/>
        </w:rPr>
      </w:pPr>
    </w:p>
    <w:p w14:paraId="2268DB80" w14:textId="77777777" w:rsidR="008F0C60" w:rsidRPr="008F0C60" w:rsidRDefault="008F0C60" w:rsidP="008F0C60">
      <w:pPr>
        <w:spacing w:after="0"/>
        <w:jc w:val="center"/>
        <w:rPr>
          <w:rFonts w:ascii="Bahnschrift" w:hAnsi="Bahnschrift"/>
          <w:i/>
        </w:rPr>
      </w:pPr>
      <w:r w:rsidRPr="008F0C60">
        <w:rPr>
          <w:rFonts w:ascii="Bahnschrift" w:hAnsi="Bahnschrift"/>
          <w:i/>
        </w:rPr>
        <w:t>“</w:t>
      </w:r>
      <w:r w:rsidR="00675E4E">
        <w:rPr>
          <w:rFonts w:ascii="Bahnschrift" w:hAnsi="Bahnschrift"/>
          <w:i/>
        </w:rPr>
        <w:t>…</w:t>
      </w:r>
      <w:r w:rsidRPr="008F0C60">
        <w:rPr>
          <w:rFonts w:ascii="Bahnschrift" w:hAnsi="Bahnschrift"/>
          <w:i/>
        </w:rPr>
        <w:t xml:space="preserve">structured, folk-rooted leanings against propulsive electronics, </w:t>
      </w:r>
    </w:p>
    <w:p w14:paraId="2BB993E5" w14:textId="77777777" w:rsidR="008F0C60" w:rsidRPr="008F0C60" w:rsidRDefault="008F0C60" w:rsidP="008F0C60">
      <w:pPr>
        <w:spacing w:after="0"/>
        <w:jc w:val="center"/>
        <w:rPr>
          <w:rFonts w:ascii="Bahnschrift" w:hAnsi="Bahnschrift"/>
          <w:i/>
        </w:rPr>
      </w:pPr>
      <w:r w:rsidRPr="008F0C60">
        <w:rPr>
          <w:rFonts w:ascii="Bahnschrift" w:hAnsi="Bahnschrift"/>
          <w:i/>
        </w:rPr>
        <w:t xml:space="preserve">reminiscent of Radiohead in places…” </w:t>
      </w:r>
    </w:p>
    <w:p w14:paraId="096B7C3B" w14:textId="77777777" w:rsidR="00FE452B" w:rsidRDefault="008F0C60" w:rsidP="008F0C60">
      <w:pPr>
        <w:spacing w:after="0"/>
        <w:jc w:val="center"/>
        <w:rPr>
          <w:rFonts w:ascii="Bahnschrift" w:hAnsi="Bahnschrift"/>
          <w:b/>
        </w:rPr>
      </w:pPr>
      <w:hyperlink r:id="rId13" w:history="1">
        <w:r w:rsidRPr="008F0C60">
          <w:rPr>
            <w:rStyle w:val="Hyperlink"/>
            <w:rFonts w:ascii="Bahnschrift" w:hAnsi="Bahnschrift"/>
            <w:b/>
          </w:rPr>
          <w:t>Clash</w:t>
        </w:r>
      </w:hyperlink>
    </w:p>
    <w:p w14:paraId="7B899435" w14:textId="77777777" w:rsidR="00EE1609" w:rsidRDefault="00EE1609" w:rsidP="008F0C60">
      <w:pPr>
        <w:spacing w:after="0"/>
        <w:jc w:val="center"/>
        <w:rPr>
          <w:rFonts w:ascii="Bahnschrift" w:hAnsi="Bahnschrift"/>
          <w:b/>
        </w:rPr>
      </w:pPr>
    </w:p>
    <w:p w14:paraId="6807BEF8" w14:textId="77777777" w:rsidR="00EE1609" w:rsidRDefault="00EE1609" w:rsidP="008F0C60">
      <w:pPr>
        <w:spacing w:after="0"/>
        <w:jc w:val="center"/>
        <w:rPr>
          <w:rFonts w:ascii="Bahnschrift" w:hAnsi="Bahnschrift"/>
          <w:i/>
        </w:rPr>
      </w:pPr>
      <w:r>
        <w:rPr>
          <w:rFonts w:ascii="Bahnschrift" w:hAnsi="Bahnschrift"/>
          <w:i/>
        </w:rPr>
        <w:t>“</w:t>
      </w:r>
      <w:r w:rsidRPr="00EE1609">
        <w:rPr>
          <w:rFonts w:ascii="Bahnschrift" w:hAnsi="Bahnschrift"/>
          <w:i/>
        </w:rPr>
        <w:t>I’m not a betting man but it’s not a bet if it’s a sure thing. This kid is a sure thing.</w:t>
      </w:r>
      <w:r>
        <w:rPr>
          <w:rFonts w:ascii="Bahnschrift" w:hAnsi="Bahnschrift"/>
          <w:i/>
        </w:rPr>
        <w:t>”</w:t>
      </w:r>
    </w:p>
    <w:p w14:paraId="0C362AE8" w14:textId="77777777" w:rsidR="00EE1609" w:rsidRPr="00EE1609" w:rsidRDefault="00EE1609" w:rsidP="008F0C60">
      <w:pPr>
        <w:spacing w:after="0"/>
        <w:jc w:val="center"/>
        <w:rPr>
          <w:rFonts w:ascii="Bahnschrift" w:hAnsi="Bahnschrift"/>
          <w:b/>
        </w:rPr>
      </w:pPr>
      <w:r>
        <w:rPr>
          <w:rFonts w:ascii="Bahnschrift" w:hAnsi="Bahnschrift"/>
          <w:b/>
        </w:rPr>
        <w:t>Apple Music 1</w:t>
      </w:r>
    </w:p>
    <w:p w14:paraId="1518AE98" w14:textId="77777777" w:rsidR="008F0C60" w:rsidRDefault="008F0C60" w:rsidP="008F0C60">
      <w:pPr>
        <w:spacing w:after="0"/>
        <w:jc w:val="center"/>
        <w:rPr>
          <w:rFonts w:ascii="Bahnschrift" w:hAnsi="Bahnschrift"/>
        </w:rPr>
      </w:pPr>
    </w:p>
    <w:p w14:paraId="6EEECC6A" w14:textId="77777777" w:rsidR="008F0C60" w:rsidRPr="008F0C60" w:rsidRDefault="008F0C60" w:rsidP="008F0C60">
      <w:pPr>
        <w:spacing w:after="0"/>
        <w:jc w:val="center"/>
        <w:rPr>
          <w:rFonts w:ascii="Bahnschrift" w:hAnsi="Bahnschrift"/>
        </w:rPr>
      </w:pPr>
    </w:p>
    <w:p w14:paraId="5A24FE7C" w14:textId="77777777" w:rsidR="005E2FB9" w:rsidRDefault="00FE452B" w:rsidP="008F0C60">
      <w:pPr>
        <w:spacing w:after="0"/>
        <w:rPr>
          <w:rFonts w:ascii="Bahnschrift" w:hAnsi="Bahnschrift"/>
        </w:rPr>
      </w:pPr>
      <w:r w:rsidRPr="008F0C60">
        <w:rPr>
          <w:rFonts w:ascii="Bahnschrift" w:hAnsi="Bahnschrift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2E1471F" wp14:editId="67722635">
            <wp:simplePos x="0" y="0"/>
            <wp:positionH relativeFrom="column">
              <wp:posOffset>3520440</wp:posOffset>
            </wp:positionH>
            <wp:positionV relativeFrom="paragraph">
              <wp:posOffset>12700</wp:posOffset>
            </wp:positionV>
            <wp:extent cx="2621280" cy="3733800"/>
            <wp:effectExtent l="0" t="0" r="762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73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783" w:rsidRPr="008F0C60">
        <w:rPr>
          <w:rFonts w:ascii="Bahnschrift" w:hAnsi="Bahnschrift"/>
        </w:rPr>
        <w:t xml:space="preserve">Following its </w:t>
      </w:r>
      <w:r w:rsidRPr="008F0C60">
        <w:rPr>
          <w:rFonts w:ascii="Bahnschrift" w:hAnsi="Bahnschrift"/>
          <w:b/>
        </w:rPr>
        <w:t>World First</w:t>
      </w:r>
      <w:r w:rsidR="00F92783" w:rsidRPr="008F0C60">
        <w:rPr>
          <w:rFonts w:ascii="Bahnschrift" w:hAnsi="Bahnschrift"/>
        </w:rPr>
        <w:t xml:space="preserve"> play on </w:t>
      </w:r>
      <w:r w:rsidR="00F92783" w:rsidRPr="008F0C60">
        <w:rPr>
          <w:rFonts w:ascii="Bahnschrift" w:hAnsi="Bahnschrift"/>
          <w:b/>
        </w:rPr>
        <w:t>Zane Lowe</w:t>
      </w:r>
      <w:r w:rsidR="00F92783" w:rsidRPr="008F0C60">
        <w:rPr>
          <w:rFonts w:ascii="Bahnschrift" w:hAnsi="Bahnschrift"/>
        </w:rPr>
        <w:t xml:space="preserve">’s Apple </w:t>
      </w:r>
      <w:r w:rsidR="00F92783" w:rsidRPr="008F0C60">
        <w:rPr>
          <w:rFonts w:ascii="Bahnschrift" w:hAnsi="Bahnschrift"/>
          <w:b/>
        </w:rPr>
        <w:t xml:space="preserve">Music 1 </w:t>
      </w:r>
      <w:r w:rsidRPr="008F0C60">
        <w:rPr>
          <w:rFonts w:ascii="Bahnschrift" w:hAnsi="Bahnschrift"/>
        </w:rPr>
        <w:t>show</w:t>
      </w:r>
      <w:r w:rsidR="00F92783" w:rsidRPr="008F0C60">
        <w:rPr>
          <w:rFonts w:ascii="Bahnschrift" w:hAnsi="Bahnschrift"/>
        </w:rPr>
        <w:t xml:space="preserve">, Dylan Fraser has unveiled his </w:t>
      </w:r>
      <w:r w:rsidR="00F92783" w:rsidRPr="008F0C60">
        <w:rPr>
          <w:rFonts w:ascii="Bahnschrift" w:hAnsi="Bahnschrift"/>
        </w:rPr>
        <w:t xml:space="preserve">new track, </w:t>
      </w:r>
      <w:r w:rsidR="008F0C60" w:rsidRPr="008F0C60">
        <w:rPr>
          <w:rFonts w:ascii="Bahnschrift" w:hAnsi="Bahnschrift"/>
        </w:rPr>
        <w:t>“</w:t>
      </w:r>
      <w:r w:rsidR="00F92783" w:rsidRPr="008F0C60">
        <w:rPr>
          <w:rFonts w:ascii="Bahnschrift" w:hAnsi="Bahnschrift"/>
          <w:b/>
          <w:i/>
        </w:rPr>
        <w:t>Face Tattoo</w:t>
      </w:r>
      <w:r w:rsidR="008F0C60" w:rsidRPr="008F0C60">
        <w:rPr>
          <w:rFonts w:ascii="Bahnschrift" w:hAnsi="Bahnschrift"/>
        </w:rPr>
        <w:t xml:space="preserve">,” </w:t>
      </w:r>
      <w:r w:rsidR="00F92783" w:rsidRPr="008F0C60">
        <w:rPr>
          <w:rFonts w:ascii="Bahnschrift" w:hAnsi="Bahnschrift"/>
        </w:rPr>
        <w:t xml:space="preserve">out now on </w:t>
      </w:r>
      <w:r w:rsidR="00F92783" w:rsidRPr="008F0C60">
        <w:rPr>
          <w:rFonts w:ascii="Bahnschrift" w:hAnsi="Bahnschrift"/>
          <w:b/>
        </w:rPr>
        <w:t>Atlantic Records</w:t>
      </w:r>
      <w:r w:rsidR="00F92783" w:rsidRPr="008F0C60">
        <w:rPr>
          <w:rFonts w:ascii="Bahnschrift" w:hAnsi="Bahnschrift"/>
        </w:rPr>
        <w:t xml:space="preserve">. </w:t>
      </w:r>
      <w:r w:rsidR="001074FC">
        <w:rPr>
          <w:rFonts w:ascii="Bahnschrift" w:hAnsi="Bahnschrift"/>
        </w:rPr>
        <w:t>W</w:t>
      </w:r>
      <w:r w:rsidR="00275727" w:rsidRPr="00275727">
        <w:rPr>
          <w:rFonts w:ascii="Bahnschrift" w:hAnsi="Bahnschrift"/>
        </w:rPr>
        <w:t>atch Dylan’s accompanying, self-directed visuali</w:t>
      </w:r>
      <w:r w:rsidR="001074FC">
        <w:rPr>
          <w:rFonts w:ascii="Bahnschrift" w:hAnsi="Bahnschrift"/>
        </w:rPr>
        <w:t>z</w:t>
      </w:r>
      <w:r w:rsidR="00275727" w:rsidRPr="00275727">
        <w:rPr>
          <w:rFonts w:ascii="Bahnschrift" w:hAnsi="Bahnschrift"/>
        </w:rPr>
        <w:t xml:space="preserve">er </w:t>
      </w:r>
      <w:hyperlink r:id="rId15" w:history="1">
        <w:r w:rsidR="001074FC" w:rsidRPr="001074FC">
          <w:rPr>
            <w:rStyle w:val="Hyperlink"/>
            <w:rFonts w:ascii="Bahnschrift" w:hAnsi="Bahnschrift"/>
            <w:b/>
          </w:rPr>
          <w:t>HERE</w:t>
        </w:r>
      </w:hyperlink>
      <w:r w:rsidR="001074FC">
        <w:rPr>
          <w:rFonts w:ascii="Bahnschrift" w:hAnsi="Bahnschrift"/>
        </w:rPr>
        <w:t>.</w:t>
      </w:r>
      <w:r w:rsidR="001074FC" w:rsidRPr="001074FC">
        <w:t xml:space="preserve"> </w:t>
      </w:r>
    </w:p>
    <w:p w14:paraId="5843BE2D" w14:textId="77777777" w:rsidR="008F0C60" w:rsidRPr="008F0C60" w:rsidRDefault="008F0C60" w:rsidP="008F0C60">
      <w:pPr>
        <w:spacing w:after="0"/>
        <w:rPr>
          <w:rFonts w:ascii="Bahnschrift" w:hAnsi="Bahnschrift"/>
        </w:rPr>
      </w:pPr>
    </w:p>
    <w:p w14:paraId="39E3AA1A" w14:textId="77777777" w:rsidR="005E2FB9" w:rsidRPr="008F0C60" w:rsidRDefault="008F0C60" w:rsidP="008F0C60">
      <w:pPr>
        <w:spacing w:after="0"/>
        <w:rPr>
          <w:rFonts w:ascii="Bahnschrift" w:hAnsi="Bahnschrift"/>
        </w:rPr>
      </w:pPr>
      <w:r w:rsidRPr="008F0C60">
        <w:rPr>
          <w:rFonts w:ascii="Bahnschrift" w:hAnsi="Bahnschrift"/>
        </w:rPr>
        <w:t>“</w:t>
      </w:r>
      <w:r w:rsidR="00F92783" w:rsidRPr="00EE1609">
        <w:rPr>
          <w:rFonts w:ascii="Bahnschrift" w:hAnsi="Bahnschrift"/>
          <w:b/>
        </w:rPr>
        <w:t>Face Tattoo</w:t>
      </w:r>
      <w:r w:rsidRPr="008F0C60">
        <w:rPr>
          <w:rFonts w:ascii="Bahnschrift" w:hAnsi="Bahnschrift"/>
        </w:rPr>
        <w:t>”</w:t>
      </w:r>
      <w:r w:rsidR="00F92783" w:rsidRPr="008F0C60">
        <w:rPr>
          <w:rFonts w:ascii="Bahnschrift" w:hAnsi="Bahnschrift"/>
        </w:rPr>
        <w:t xml:space="preserve"> is a further introduction to the </w:t>
      </w:r>
      <w:r w:rsidRPr="008F0C60">
        <w:rPr>
          <w:rFonts w:ascii="Bahnschrift" w:hAnsi="Bahnschrift"/>
        </w:rPr>
        <w:t>Scotland</w:t>
      </w:r>
      <w:r w:rsidR="00F92783" w:rsidRPr="008F0C60">
        <w:rPr>
          <w:rFonts w:ascii="Bahnschrift" w:hAnsi="Bahnschrift"/>
        </w:rPr>
        <w:t xml:space="preserve"> native’s introspective world an</w:t>
      </w:r>
      <w:bookmarkStart w:id="0" w:name="_GoBack"/>
      <w:bookmarkEnd w:id="0"/>
      <w:r w:rsidR="00F92783" w:rsidRPr="008F0C60">
        <w:rPr>
          <w:rFonts w:ascii="Bahnschrift" w:hAnsi="Bahnschrift"/>
        </w:rPr>
        <w:t>d genre-defying ethos. Written last year, at a</w:t>
      </w:r>
      <w:r w:rsidR="00F92783" w:rsidRPr="008F0C60">
        <w:rPr>
          <w:rFonts w:ascii="Bahnschrift" w:hAnsi="Bahnschrift"/>
        </w:rPr>
        <w:t xml:space="preserve"> time when Dylan was </w:t>
      </w:r>
      <w:r w:rsidR="00FE452B" w:rsidRPr="008F0C60">
        <w:rPr>
          <w:rFonts w:ascii="Bahnschrift" w:hAnsi="Bahnschrift"/>
        </w:rPr>
        <w:t>couch</w:t>
      </w:r>
      <w:r w:rsidRPr="008F0C60">
        <w:rPr>
          <w:rFonts w:ascii="Bahnschrift" w:hAnsi="Bahnschrift"/>
        </w:rPr>
        <w:t>-</w:t>
      </w:r>
      <w:r w:rsidR="00F92783" w:rsidRPr="008F0C60">
        <w:rPr>
          <w:rFonts w:ascii="Bahnschrift" w:hAnsi="Bahnschrift"/>
        </w:rPr>
        <w:t>surfing in London, the 18-year-old looks inward</w:t>
      </w:r>
      <w:r w:rsidR="00F92783" w:rsidRPr="008F0C60">
        <w:rPr>
          <w:rFonts w:ascii="Bahnschrift" w:hAnsi="Bahnschrift"/>
        </w:rPr>
        <w:t xml:space="preserve"> at some of his key experiences - </w:t>
      </w:r>
      <w:r w:rsidR="00F92783" w:rsidRPr="008F0C60">
        <w:rPr>
          <w:rFonts w:ascii="Bahnschrift" w:hAnsi="Bahnschrift"/>
          <w:i/>
        </w:rPr>
        <w:t>“</w:t>
      </w:r>
      <w:r w:rsidR="00F92783" w:rsidRPr="008F0C60">
        <w:rPr>
          <w:rFonts w:ascii="Bahnschrift" w:hAnsi="Bahnschrift"/>
          <w:b/>
          <w:i/>
        </w:rPr>
        <w:t>It’s about being fed up and having nothing to lose, only stuff to gain</w:t>
      </w:r>
      <w:r w:rsidR="00F92783" w:rsidRPr="008F0C60">
        <w:rPr>
          <w:rFonts w:ascii="Bahnschrift" w:hAnsi="Bahnschrift"/>
          <w:i/>
        </w:rPr>
        <w:t>,”</w:t>
      </w:r>
      <w:r w:rsidR="00F92783" w:rsidRPr="008F0C60">
        <w:rPr>
          <w:rFonts w:ascii="Bahnschrift" w:hAnsi="Bahnschrift"/>
        </w:rPr>
        <w:t xml:space="preserve"> Dylan says. </w:t>
      </w:r>
    </w:p>
    <w:p w14:paraId="6E01748B" w14:textId="77777777" w:rsidR="005378FB" w:rsidRDefault="005378FB" w:rsidP="008F0C60">
      <w:pPr>
        <w:spacing w:after="0"/>
        <w:rPr>
          <w:rFonts w:ascii="Bahnschrift" w:hAnsi="Bahnschrift"/>
        </w:rPr>
      </w:pPr>
    </w:p>
    <w:p w14:paraId="48E0F52D" w14:textId="77777777" w:rsidR="005E2FB9" w:rsidRDefault="00F92783" w:rsidP="008F0C60">
      <w:pPr>
        <w:spacing w:after="0"/>
        <w:rPr>
          <w:rFonts w:ascii="Bahnschrift" w:hAnsi="Bahnschrift"/>
        </w:rPr>
      </w:pPr>
      <w:r w:rsidRPr="008F0C60">
        <w:rPr>
          <w:rFonts w:ascii="Bahnschrift" w:hAnsi="Bahnschrift"/>
        </w:rPr>
        <w:t xml:space="preserve">The new track follows Dylan Fraser’s pulsing debut release, </w:t>
      </w:r>
      <w:r w:rsidR="008F0C60" w:rsidRPr="008F0C60">
        <w:rPr>
          <w:rFonts w:ascii="Bahnschrift" w:hAnsi="Bahnschrift"/>
        </w:rPr>
        <w:t>“</w:t>
      </w:r>
      <w:hyperlink r:id="rId16" w:history="1">
        <w:r w:rsidRPr="008F0C60">
          <w:rPr>
            <w:rStyle w:val="Hyperlink"/>
            <w:rFonts w:ascii="Bahnschrift" w:hAnsi="Bahnschrift"/>
            <w:b/>
          </w:rPr>
          <w:t>Vipers</w:t>
        </w:r>
      </w:hyperlink>
      <w:r w:rsidR="008F0C60" w:rsidRPr="008F0C60">
        <w:rPr>
          <w:rFonts w:ascii="Bahnschrift" w:hAnsi="Bahnschrift"/>
        </w:rPr>
        <w:t>.”</w:t>
      </w:r>
      <w:r w:rsidRPr="008F0C60">
        <w:rPr>
          <w:rFonts w:ascii="Bahnschrift" w:hAnsi="Bahnschrift"/>
        </w:rPr>
        <w:t xml:space="preserve"> Released last month, it was met with a swarm of acclaim across press, streaming and radio, landing spot plays on Travis Mills’ Apple Music 1 show and Australia’s Triple J. </w:t>
      </w:r>
    </w:p>
    <w:p w14:paraId="792AA2C6" w14:textId="77777777" w:rsidR="008F0C60" w:rsidRPr="008F0C60" w:rsidRDefault="008F0C60" w:rsidP="008F0C60">
      <w:pPr>
        <w:spacing w:after="0"/>
        <w:rPr>
          <w:rFonts w:ascii="Bahnschrift" w:hAnsi="Bahnschrift"/>
        </w:rPr>
      </w:pPr>
    </w:p>
    <w:p w14:paraId="73B3878E" w14:textId="77777777" w:rsidR="00675E4E" w:rsidRDefault="008F0C60" w:rsidP="008F0C60">
      <w:pPr>
        <w:spacing w:after="0"/>
        <w:rPr>
          <w:rFonts w:ascii="Bahnschrift" w:hAnsi="Bahnschrift"/>
        </w:rPr>
      </w:pPr>
      <w:r w:rsidRPr="008F0C60">
        <w:rPr>
          <w:rFonts w:ascii="Bahnschrift" w:hAnsi="Bahnschrift"/>
        </w:rPr>
        <w:t>Expect to hear more from this emerging artist</w:t>
      </w:r>
      <w:r w:rsidR="00F92783" w:rsidRPr="008F0C60">
        <w:rPr>
          <w:rFonts w:ascii="Bahnschrift" w:hAnsi="Bahnschrift"/>
        </w:rPr>
        <w:t xml:space="preserve"> over the coming weeks</w:t>
      </w:r>
      <w:r w:rsidR="00675E4E">
        <w:rPr>
          <w:rFonts w:ascii="Bahnschrift" w:hAnsi="Bahnschrift"/>
        </w:rPr>
        <w:t>!</w:t>
      </w:r>
    </w:p>
    <w:p w14:paraId="496435B7" w14:textId="77777777" w:rsidR="00675E4E" w:rsidRDefault="00675E4E" w:rsidP="008F0C60">
      <w:pPr>
        <w:spacing w:after="0"/>
        <w:rPr>
          <w:rFonts w:ascii="Bahnschrift" w:hAnsi="Bahnschrift"/>
        </w:rPr>
      </w:pPr>
    </w:p>
    <w:p w14:paraId="246D934F" w14:textId="77777777" w:rsidR="00675E4E" w:rsidRPr="008F0C60" w:rsidRDefault="00675E4E" w:rsidP="008F0C60">
      <w:pPr>
        <w:spacing w:after="0"/>
        <w:rPr>
          <w:rFonts w:ascii="Bahnschrift" w:hAnsi="Bahnschrift"/>
        </w:rPr>
      </w:pPr>
    </w:p>
    <w:p w14:paraId="1AB911C5" w14:textId="77777777" w:rsidR="005E2FB9" w:rsidRPr="008F0C60" w:rsidRDefault="00F92783" w:rsidP="008F0C60">
      <w:pPr>
        <w:spacing w:after="0"/>
        <w:rPr>
          <w:rFonts w:ascii="Bahnschrift" w:hAnsi="Bahnschrift"/>
          <w:b/>
        </w:rPr>
      </w:pPr>
      <w:r w:rsidRPr="008F0C60">
        <w:rPr>
          <w:rFonts w:ascii="Bahnschrift" w:hAnsi="Bahnschrift"/>
          <w:b/>
        </w:rPr>
        <w:t>About Dylan Fraser</w:t>
      </w:r>
    </w:p>
    <w:p w14:paraId="48EB84C3" w14:textId="77777777" w:rsidR="005E2FB9" w:rsidRPr="008F0C60" w:rsidRDefault="00F92783" w:rsidP="008F0C60">
      <w:pPr>
        <w:spacing w:after="0"/>
        <w:rPr>
          <w:rFonts w:ascii="Bahnschrift" w:hAnsi="Bahnschrift"/>
        </w:rPr>
      </w:pPr>
      <w:r w:rsidRPr="008F0C60">
        <w:rPr>
          <w:rFonts w:ascii="Bahnschrift" w:hAnsi="Bahnschrift"/>
        </w:rPr>
        <w:t xml:space="preserve">Dylan Fraser is a small-town kid with wide-eyed ambition. Born and raised in Bathgate, Scotland, he had his sights set on a career in music from early childhood. First picking-up a </w:t>
      </w:r>
      <w:r w:rsidRPr="008F0C60">
        <w:rPr>
          <w:rFonts w:ascii="Bahnschrift" w:hAnsi="Bahnschrift"/>
        </w:rPr>
        <w:lastRenderedPageBreak/>
        <w:t>guitar at ju</w:t>
      </w:r>
      <w:r w:rsidRPr="008F0C60">
        <w:rPr>
          <w:rFonts w:ascii="Bahnschrift" w:hAnsi="Bahnschrift"/>
        </w:rPr>
        <w:t xml:space="preserve">st 12-years-old (a hand-me-down from his </w:t>
      </w:r>
      <w:r w:rsidR="008F0C60" w:rsidRPr="008F0C60">
        <w:rPr>
          <w:rFonts w:ascii="Bahnschrift" w:hAnsi="Bahnschrift"/>
        </w:rPr>
        <w:t>mom</w:t>
      </w:r>
      <w:r w:rsidRPr="008F0C60">
        <w:rPr>
          <w:rFonts w:ascii="Bahnschrift" w:hAnsi="Bahnschrift"/>
        </w:rPr>
        <w:t xml:space="preserve">, who, subsequently, taught him his first four chords,) Dylan would reimagine his </w:t>
      </w:r>
      <w:proofErr w:type="spellStart"/>
      <w:r w:rsidRPr="008F0C60">
        <w:rPr>
          <w:rFonts w:ascii="Bahnschrift" w:hAnsi="Bahnschrift"/>
        </w:rPr>
        <w:t>favo</w:t>
      </w:r>
      <w:r w:rsidRPr="008F0C60">
        <w:rPr>
          <w:rFonts w:ascii="Bahnschrift" w:hAnsi="Bahnschrift"/>
        </w:rPr>
        <w:t>rite</w:t>
      </w:r>
      <w:proofErr w:type="spellEnd"/>
      <w:r w:rsidRPr="008F0C60">
        <w:rPr>
          <w:rFonts w:ascii="Bahnschrift" w:hAnsi="Bahnschrift"/>
        </w:rPr>
        <w:t xml:space="preserve"> songs, by his favo</w:t>
      </w:r>
      <w:r w:rsidRPr="008F0C60">
        <w:rPr>
          <w:rFonts w:ascii="Bahnschrift" w:hAnsi="Bahnschrift"/>
        </w:rPr>
        <w:t xml:space="preserve">rite artists, in his bedroom - everyone from Radiohead to Phoebe </w:t>
      </w:r>
      <w:proofErr w:type="spellStart"/>
      <w:r w:rsidRPr="008F0C60">
        <w:rPr>
          <w:rFonts w:ascii="Bahnschrift" w:hAnsi="Bahnschrift"/>
        </w:rPr>
        <w:t>Bridgers</w:t>
      </w:r>
      <w:proofErr w:type="spellEnd"/>
      <w:r w:rsidRPr="008F0C60">
        <w:rPr>
          <w:rFonts w:ascii="Bahnschrift" w:hAnsi="Bahnschrift"/>
        </w:rPr>
        <w:t xml:space="preserve"> to Kanye West - dreaming of</w:t>
      </w:r>
      <w:r w:rsidRPr="008F0C60">
        <w:rPr>
          <w:rFonts w:ascii="Bahnschrift" w:hAnsi="Bahnschrift"/>
        </w:rPr>
        <w:t xml:space="preserve"> city lights and plotting a path out of his small, satellite town.</w:t>
      </w:r>
    </w:p>
    <w:p w14:paraId="0E5110A6" w14:textId="77777777" w:rsidR="005E2FB9" w:rsidRDefault="005E2FB9" w:rsidP="008F0C60">
      <w:pPr>
        <w:spacing w:after="0"/>
        <w:rPr>
          <w:rFonts w:ascii="Bahnschrift" w:hAnsi="Bahnschrift"/>
          <w:b/>
        </w:rPr>
      </w:pPr>
    </w:p>
    <w:p w14:paraId="56F861AE" w14:textId="77777777" w:rsidR="00675E4E" w:rsidRDefault="00675E4E" w:rsidP="00675E4E">
      <w:pPr>
        <w:spacing w:after="0"/>
        <w:jc w:val="center"/>
        <w:rPr>
          <w:rFonts w:ascii="Bahnschrift" w:hAnsi="Bahnschrift"/>
          <w:b/>
        </w:rPr>
      </w:pPr>
      <w:r>
        <w:rPr>
          <w:noProof/>
        </w:rPr>
        <w:drawing>
          <wp:inline distT="0" distB="0" distL="0" distR="0" wp14:anchorId="51127A51" wp14:editId="4CEB52A3">
            <wp:extent cx="2976245" cy="297261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82862" cy="297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844F4" w14:textId="77777777" w:rsidR="00675E4E" w:rsidRPr="00675E4E" w:rsidRDefault="00675E4E" w:rsidP="00675E4E">
      <w:pPr>
        <w:spacing w:after="0"/>
        <w:jc w:val="center"/>
        <w:rPr>
          <w:rFonts w:ascii="Bahnschrift" w:hAnsi="Bahnschrift"/>
          <w:i/>
        </w:rPr>
      </w:pPr>
      <w:hyperlink r:id="rId18" w:history="1">
        <w:r>
          <w:rPr>
            <w:rStyle w:val="Hyperlink"/>
            <w:rFonts w:ascii="Bahnschrift" w:hAnsi="Bahnschrift"/>
            <w:i/>
          </w:rPr>
          <w:t>download "Face Tattoo" artwork</w:t>
        </w:r>
      </w:hyperlink>
    </w:p>
    <w:p w14:paraId="4B09F7F7" w14:textId="77777777" w:rsidR="00675E4E" w:rsidRDefault="00675E4E" w:rsidP="00675E4E">
      <w:pPr>
        <w:spacing w:after="0"/>
        <w:jc w:val="center"/>
        <w:rPr>
          <w:rFonts w:ascii="Bahnschrift" w:hAnsi="Bahnschrift"/>
          <w:b/>
        </w:rPr>
      </w:pPr>
    </w:p>
    <w:p w14:paraId="587AA8D4" w14:textId="77777777" w:rsidR="00B469D2" w:rsidRDefault="00B469D2" w:rsidP="00B469D2">
      <w:pPr>
        <w:spacing w:after="0"/>
        <w:jc w:val="center"/>
        <w:rPr>
          <w:rFonts w:ascii="Bahnschrift" w:hAnsi="Bahnschrift"/>
          <w:b/>
        </w:rPr>
      </w:pPr>
      <w:r>
        <w:rPr>
          <w:rFonts w:ascii="Bahnschrift" w:hAnsi="Bahnschrift"/>
          <w:b/>
        </w:rPr>
        <w:t xml:space="preserve">assets: </w:t>
      </w:r>
      <w:hyperlink r:id="rId19" w:history="1">
        <w:r w:rsidRPr="0011546C">
          <w:rPr>
            <w:rStyle w:val="Hyperlink"/>
            <w:rFonts w:ascii="Bahnschrift" w:hAnsi="Bahnschrift"/>
            <w:b/>
          </w:rPr>
          <w:t>https://press.atlanticrecords.com/dylan-fraser/</w:t>
        </w:r>
      </w:hyperlink>
      <w:r>
        <w:rPr>
          <w:rFonts w:ascii="Bahnschrift" w:hAnsi="Bahnschrift"/>
          <w:b/>
        </w:rPr>
        <w:t xml:space="preserve"> </w:t>
      </w:r>
    </w:p>
    <w:p w14:paraId="74ABAEA5" w14:textId="77777777" w:rsidR="008F0C60" w:rsidRPr="008F0C60" w:rsidRDefault="008F0C60" w:rsidP="00B469D2">
      <w:pPr>
        <w:spacing w:after="0"/>
        <w:jc w:val="center"/>
        <w:rPr>
          <w:rFonts w:ascii="Bahnschrift" w:hAnsi="Bahnschrift"/>
          <w:b/>
        </w:rPr>
      </w:pPr>
      <w:r>
        <w:rPr>
          <w:b/>
          <w:sz w:val="24"/>
          <w:szCs w:val="24"/>
        </w:rPr>
        <w:t>c</w:t>
      </w:r>
      <w:r>
        <w:rPr>
          <w:b/>
          <w:sz w:val="24"/>
          <w:szCs w:val="24"/>
        </w:rPr>
        <w:t xml:space="preserve">ontact: </w:t>
      </w:r>
      <w:hyperlink r:id="rId20" w:history="1">
        <w:r w:rsidRPr="0011546C">
          <w:rPr>
            <w:rStyle w:val="Hyperlink"/>
            <w:b/>
            <w:sz w:val="24"/>
            <w:szCs w:val="24"/>
          </w:rPr>
          <w:t>libby.kober@atlanticrecords.com</w:t>
        </w:r>
      </w:hyperlink>
    </w:p>
    <w:sectPr w:rsidR="008F0C60" w:rsidRPr="008F0C60" w:rsidSect="00675E4E">
      <w:pgSz w:w="11906" w:h="16838"/>
      <w:pgMar w:top="117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EA76E5" w14:textId="77777777" w:rsidR="00000000" w:rsidRDefault="00F92783">
      <w:pPr>
        <w:spacing w:after="0" w:line="240" w:lineRule="auto"/>
      </w:pPr>
      <w:r>
        <w:separator/>
      </w:r>
    </w:p>
  </w:endnote>
  <w:endnote w:type="continuationSeparator" w:id="0">
    <w:p w14:paraId="5FD9B95F" w14:textId="77777777" w:rsidR="00000000" w:rsidRDefault="00F927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30B711" w14:textId="77777777" w:rsidR="00000000" w:rsidRDefault="00F9278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4F0ECFC" w14:textId="77777777" w:rsidR="00000000" w:rsidRDefault="00F927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5E2FB9"/>
    <w:rsid w:val="001074FC"/>
    <w:rsid w:val="00275727"/>
    <w:rsid w:val="005378FB"/>
    <w:rsid w:val="005E2FB9"/>
    <w:rsid w:val="00675E4E"/>
    <w:rsid w:val="008F0C60"/>
    <w:rsid w:val="00B469D2"/>
    <w:rsid w:val="00EE1609"/>
    <w:rsid w:val="00F92783"/>
    <w:rsid w:val="00FE4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A2F5639"/>
  <w15:docId w15:val="{E18405AD-DD0D-4258-9EED-A41A071D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1" w:lineRule="auto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563C1"/>
      <w:u w:val="single"/>
    </w:rPr>
  </w:style>
  <w:style w:type="character" w:styleId="UnresolvedMention">
    <w:name w:val="Unresolved Mention"/>
    <w:basedOn w:val="DefaultParagraphFont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38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clashmusic.com/news/dylan-frasers-vipers-is-an-intriguing-introduction" TargetMode="External"/><Relationship Id="rId18" Type="http://schemas.openxmlformats.org/officeDocument/2006/relationships/hyperlink" Target="https://press.atlanticrecords.com/wp-content/uploads/2020/09/Dylan-Fraser-Face-Tattoo-artwork-web.jpg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www.ladygunn.com/music/dylan-fraser-interview/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AmvCzver9-c" TargetMode="External"/><Relationship Id="rId20" Type="http://schemas.openxmlformats.org/officeDocument/2006/relationships/hyperlink" Target="mailto:libby.kober@atlanticrecords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nk.to/facetattoo-video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lnk.to/facetattoo-video" TargetMode="External"/><Relationship Id="rId10" Type="http://schemas.openxmlformats.org/officeDocument/2006/relationships/hyperlink" Target="https://lnk.to/Face-Tattoo" TargetMode="External"/><Relationship Id="rId19" Type="http://schemas.openxmlformats.org/officeDocument/2006/relationships/hyperlink" Target="https://press.atlanticrecords.com/dylan-fraser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0" ma:contentTypeDescription="Create a new document." ma:contentTypeScope="" ma:versionID="b6c039fc00da1a9558063a0386a6263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d35ddf657e0753c4158f21568dab986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9CFD5C0F-4FC0-47BA-9166-8159D40DC1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803E40-4C7D-4B68-BB8E-B471D91471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3AC7CA-24CE-4E8C-8139-2CAC5A5BF120}">
  <ds:schemaRefs>
    <ds:schemaRef ds:uri="http://purl.org/dc/elements/1.1/"/>
    <ds:schemaRef ds:uri="http://schemas.microsoft.com/office/2006/metadata/properties"/>
    <ds:schemaRef ds:uri="229564fb-af3c-4f6c-872f-adfeadbc42f8"/>
    <ds:schemaRef ds:uri="http://purl.org/dc/terms/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34f65465-186d-4bfd-b19c-845fc6c6fe13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Libby Kober</dc:creator>
  <dc:description/>
  <cp:lastModifiedBy>Kober, Libby</cp:lastModifiedBy>
  <cp:revision>2</cp:revision>
  <dcterms:created xsi:type="dcterms:W3CDTF">2020-09-02T17:15:00Z</dcterms:created>
  <dcterms:modified xsi:type="dcterms:W3CDTF">2020-09-02T17:15:00Z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RetentionPolicy">
    <vt:lpwstr/>
  </property>
  <property fmtid="{D5CDD505-2E9C-101B-9397-08002B2CF9AE}" pid="4" name="WMG_DW_DocumentType">
    <vt:lpwstr/>
  </property>
  <property fmtid="{D5CDD505-2E9C-101B-9397-08002B2CF9AE}" pid="5" name="WMG_DW_Division">
    <vt:lpwstr>3;#Atlantic|bd921dbd-549a-4f07-b864-60850c498427</vt:lpwstr>
  </property>
  <property fmtid="{D5CDD505-2E9C-101B-9397-08002B2CF9AE}" pid="6" name="WMG_DW_Label">
    <vt:lpwstr/>
  </property>
  <property fmtid="{D5CDD505-2E9C-101B-9397-08002B2CF9AE}" pid="7" name="WMG_DW_Department">
    <vt:lpwstr>2;#Publicity|7f2458df-4fa3-40c2-b1c8-1c6f2576ee61</vt:lpwstr>
  </property>
  <property fmtid="{D5CDD505-2E9C-101B-9397-08002B2CF9AE}" pid="8" name="WMG_DW_Artist">
    <vt:lpwstr/>
  </property>
</Properties>
</file>