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D11BB7" w14:textId="77777777" w:rsidR="00654F86" w:rsidRPr="001E2ED9" w:rsidRDefault="00654F86" w:rsidP="00AB5901">
      <w:pPr>
        <w:pStyle w:val="NoSpacing"/>
        <w:rPr>
          <w:rFonts w:cstheme="minorHAnsi"/>
        </w:rPr>
      </w:pPr>
      <w:r w:rsidRPr="001E2ED9">
        <w:rPr>
          <w:rFonts w:cstheme="minorHAnsi"/>
        </w:rPr>
        <w:t>FOR IMMEDIATE RELEASE</w:t>
      </w:r>
    </w:p>
    <w:p w14:paraId="3A211BC4" w14:textId="2DE1B6AB" w:rsidR="00654F86" w:rsidRPr="001E2ED9" w:rsidRDefault="0027620A" w:rsidP="00AB5901">
      <w:pPr>
        <w:pStyle w:val="NoSpacing"/>
        <w:rPr>
          <w:rFonts w:cstheme="minorHAnsi"/>
        </w:rPr>
      </w:pPr>
      <w:r>
        <w:rPr>
          <w:rFonts w:cstheme="minorHAnsi"/>
        </w:rPr>
        <w:t>MARCH 1</w:t>
      </w:r>
      <w:r w:rsidR="00BE51C2">
        <w:rPr>
          <w:rFonts w:cstheme="minorHAnsi"/>
        </w:rPr>
        <w:t>4</w:t>
      </w:r>
      <w:r w:rsidR="00A915F1" w:rsidRPr="001E2ED9">
        <w:rPr>
          <w:rFonts w:cstheme="minorHAnsi"/>
        </w:rPr>
        <w:t>, 2023</w:t>
      </w:r>
    </w:p>
    <w:p w14:paraId="2332F157" w14:textId="77777777" w:rsidR="00D874C2" w:rsidRDefault="00D874C2" w:rsidP="00DB2599">
      <w:pPr>
        <w:pStyle w:val="NoSpacing"/>
        <w:rPr>
          <w:rFonts w:cstheme="minorHAnsi"/>
          <w:b/>
          <w:bCs/>
        </w:rPr>
      </w:pPr>
    </w:p>
    <w:p w14:paraId="746166DA" w14:textId="77777777" w:rsidR="00D874C2" w:rsidRDefault="00D874C2" w:rsidP="009A2B32">
      <w:pPr>
        <w:pStyle w:val="NoSpacing"/>
        <w:jc w:val="center"/>
        <w:rPr>
          <w:rFonts w:cstheme="minorHAnsi"/>
          <w:b/>
          <w:bCs/>
        </w:rPr>
      </w:pPr>
    </w:p>
    <w:p w14:paraId="57B3A7A3" w14:textId="77777777" w:rsidR="00DB2599" w:rsidRDefault="00D874C2" w:rsidP="0027620A">
      <w:pPr>
        <w:pStyle w:val="NoSpacing"/>
        <w:jc w:val="center"/>
        <w:rPr>
          <w:rFonts w:cstheme="minorHAnsi"/>
          <w:b/>
          <w:bCs/>
          <w:sz w:val="32"/>
          <w:szCs w:val="32"/>
        </w:rPr>
      </w:pPr>
      <w:r w:rsidRPr="00D874C2">
        <w:rPr>
          <w:rFonts w:cstheme="minorHAnsi"/>
          <w:b/>
          <w:bCs/>
          <w:sz w:val="32"/>
          <w:szCs w:val="32"/>
        </w:rPr>
        <w:t xml:space="preserve">DON TOLIVER </w:t>
      </w:r>
      <w:r w:rsidR="0027620A">
        <w:rPr>
          <w:rFonts w:cstheme="minorHAnsi"/>
          <w:b/>
          <w:bCs/>
          <w:sz w:val="32"/>
          <w:szCs w:val="32"/>
        </w:rPr>
        <w:t>CELEBRATES ACCLAIMED NEW ALBUM</w:t>
      </w:r>
    </w:p>
    <w:p w14:paraId="22330E87" w14:textId="77777777" w:rsidR="0027620A" w:rsidRDefault="0027620A" w:rsidP="0027620A">
      <w:pPr>
        <w:pStyle w:val="NoSpacing"/>
        <w:jc w:val="center"/>
        <w:rPr>
          <w:rFonts w:cstheme="minorHAnsi"/>
          <w:b/>
          <w:bCs/>
          <w:i/>
          <w:i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 xml:space="preserve">WITH </w:t>
      </w:r>
      <w:r w:rsidRPr="0027620A">
        <w:rPr>
          <w:rFonts w:cstheme="minorHAnsi"/>
          <w:b/>
          <w:bCs/>
          <w:i/>
          <w:iCs/>
          <w:sz w:val="32"/>
          <w:szCs w:val="32"/>
        </w:rPr>
        <w:t>LOVE SICK RADIO</w:t>
      </w:r>
    </w:p>
    <w:p w14:paraId="1BC1239E" w14:textId="77777777" w:rsidR="0027620A" w:rsidRDefault="0027620A" w:rsidP="0027620A">
      <w:pPr>
        <w:pStyle w:val="NoSpacing"/>
        <w:jc w:val="center"/>
        <w:rPr>
          <w:rFonts w:cstheme="minorHAnsi"/>
          <w:b/>
          <w:bCs/>
          <w:i/>
          <w:iCs/>
          <w:sz w:val="32"/>
          <w:szCs w:val="32"/>
        </w:rPr>
      </w:pPr>
    </w:p>
    <w:p w14:paraId="5B801E51" w14:textId="77777777" w:rsidR="0027620A" w:rsidRDefault="0027620A" w:rsidP="0027620A">
      <w:pPr>
        <w:pStyle w:val="NoSpacing"/>
        <w:jc w:val="center"/>
        <w:rPr>
          <w:rFonts w:cstheme="minorHAnsi"/>
          <w:b/>
          <w:bCs/>
          <w:sz w:val="24"/>
          <w:szCs w:val="24"/>
        </w:rPr>
      </w:pPr>
      <w:r w:rsidRPr="0027620A">
        <w:rPr>
          <w:rFonts w:cstheme="minorHAnsi"/>
          <w:b/>
          <w:bCs/>
          <w:sz w:val="24"/>
          <w:szCs w:val="24"/>
        </w:rPr>
        <w:t xml:space="preserve">COMPLETE VIDEO OF </w:t>
      </w:r>
      <w:r>
        <w:rPr>
          <w:rFonts w:cstheme="minorHAnsi"/>
          <w:b/>
          <w:bCs/>
          <w:sz w:val="24"/>
          <w:szCs w:val="24"/>
        </w:rPr>
        <w:t>SPECIAL</w:t>
      </w:r>
      <w:r w:rsidRPr="0027620A">
        <w:rPr>
          <w:rFonts w:cstheme="minorHAnsi"/>
          <w:b/>
          <w:bCs/>
          <w:sz w:val="24"/>
          <w:szCs w:val="24"/>
        </w:rPr>
        <w:t xml:space="preserve"> EVENT PREMIERES TODAY AT YOUTUBE </w:t>
      </w:r>
    </w:p>
    <w:p w14:paraId="5D17F2EC" w14:textId="77777777" w:rsidR="0027620A" w:rsidRDefault="0027620A" w:rsidP="0027620A">
      <w:pPr>
        <w:pStyle w:val="NoSpacing"/>
        <w:jc w:val="center"/>
        <w:rPr>
          <w:rFonts w:cstheme="minorHAnsi"/>
          <w:b/>
          <w:bCs/>
          <w:sz w:val="24"/>
          <w:szCs w:val="24"/>
        </w:rPr>
      </w:pPr>
      <w:r w:rsidRPr="0027620A">
        <w:rPr>
          <w:rFonts w:cstheme="minorHAnsi"/>
          <w:b/>
          <w:bCs/>
          <w:sz w:val="24"/>
          <w:szCs w:val="24"/>
        </w:rPr>
        <w:t xml:space="preserve">FOLLOWING INITIAL BROADCAST </w:t>
      </w:r>
    </w:p>
    <w:p w14:paraId="7ACF3E58" w14:textId="77777777" w:rsidR="0027620A" w:rsidRDefault="0027620A" w:rsidP="0027620A">
      <w:pPr>
        <w:pStyle w:val="NoSpacing"/>
        <w:jc w:val="center"/>
        <w:rPr>
          <w:rFonts w:cstheme="minorHAnsi"/>
          <w:b/>
          <w:bCs/>
          <w:sz w:val="24"/>
          <w:szCs w:val="24"/>
        </w:rPr>
      </w:pPr>
      <w:r w:rsidRPr="0027620A">
        <w:rPr>
          <w:rFonts w:cstheme="minorHAnsi"/>
          <w:b/>
          <w:bCs/>
          <w:sz w:val="24"/>
          <w:szCs w:val="24"/>
        </w:rPr>
        <w:t xml:space="preserve">ON </w:t>
      </w:r>
      <w:r w:rsidRPr="0027620A">
        <w:rPr>
          <w:b/>
          <w:bCs/>
          <w:sz w:val="24"/>
          <w:szCs w:val="24"/>
        </w:rPr>
        <w:t>AMP, THE LIVE RADIO APP FROM AMAZON</w:t>
      </w:r>
    </w:p>
    <w:p w14:paraId="7B97A469" w14:textId="77777777" w:rsidR="0027620A" w:rsidRDefault="0027620A" w:rsidP="0027620A">
      <w:pPr>
        <w:pStyle w:val="NoSpacing"/>
        <w:jc w:val="center"/>
        <w:rPr>
          <w:rFonts w:cstheme="minorHAnsi"/>
          <w:b/>
          <w:bCs/>
          <w:sz w:val="24"/>
          <w:szCs w:val="24"/>
        </w:rPr>
      </w:pPr>
    </w:p>
    <w:p w14:paraId="038B4676" w14:textId="77777777" w:rsidR="00DB2599" w:rsidRPr="0027620A" w:rsidRDefault="0027620A" w:rsidP="0027620A">
      <w:pPr>
        <w:pStyle w:val="NoSpacing"/>
        <w:jc w:val="center"/>
        <w:rPr>
          <w:rFonts w:cstheme="minorHAnsi"/>
          <w:b/>
          <w:bCs/>
          <w:sz w:val="24"/>
          <w:szCs w:val="24"/>
        </w:rPr>
      </w:pPr>
      <w:r w:rsidRPr="0027620A">
        <w:rPr>
          <w:rFonts w:cstheme="minorHAnsi"/>
          <w:b/>
          <w:bCs/>
          <w:i/>
          <w:iCs/>
          <w:sz w:val="24"/>
          <w:szCs w:val="24"/>
        </w:rPr>
        <w:t>LOVE SICK</w:t>
      </w:r>
      <w:r>
        <w:rPr>
          <w:rFonts w:cstheme="minorHAnsi"/>
          <w:b/>
          <w:bCs/>
          <w:sz w:val="24"/>
          <w:szCs w:val="24"/>
        </w:rPr>
        <w:t xml:space="preserve"> </w:t>
      </w:r>
      <w:r w:rsidR="00DB2599" w:rsidRPr="00DB2599">
        <w:rPr>
          <w:rFonts w:cstheme="minorHAnsi"/>
          <w:b/>
          <w:bCs/>
        </w:rPr>
        <w:t xml:space="preserve">INCLUDES </w:t>
      </w:r>
      <w:r w:rsidR="00DB2599">
        <w:rPr>
          <w:rFonts w:cstheme="minorHAnsi"/>
          <w:b/>
          <w:bCs/>
        </w:rPr>
        <w:t xml:space="preserve">THE </w:t>
      </w:r>
      <w:r w:rsidR="00DB2599" w:rsidRPr="00DB2599">
        <w:rPr>
          <w:rFonts w:cstheme="minorHAnsi"/>
          <w:b/>
          <w:bCs/>
        </w:rPr>
        <w:t xml:space="preserve">RECENT SINGLES </w:t>
      </w:r>
    </w:p>
    <w:p w14:paraId="111AC927" w14:textId="77777777" w:rsidR="00DB2599" w:rsidRDefault="00DB2599" w:rsidP="00DB2599">
      <w:pPr>
        <w:pStyle w:val="NoSpacing"/>
        <w:jc w:val="center"/>
        <w:rPr>
          <w:rFonts w:cstheme="minorHAnsi"/>
          <w:b/>
          <w:bCs/>
        </w:rPr>
      </w:pPr>
      <w:r w:rsidRPr="00DB2599">
        <w:rPr>
          <w:rFonts w:cstheme="minorHAnsi"/>
          <w:b/>
          <w:bCs/>
        </w:rPr>
        <w:t>“</w:t>
      </w:r>
      <w:hyperlink r:id="rId9" w:history="1">
        <w:r w:rsidRPr="00DB2599">
          <w:rPr>
            <w:rStyle w:val="Hyperlink"/>
            <w:rFonts w:cstheme="minorHAnsi"/>
            <w:b/>
            <w:bCs/>
          </w:rPr>
          <w:t>LEAVE THE CLUB (FEAT. LIL DURK &amp; GLORILLA)</w:t>
        </w:r>
      </w:hyperlink>
      <w:r w:rsidRPr="00DB2599">
        <w:rPr>
          <w:rFonts w:cstheme="minorHAnsi"/>
          <w:b/>
          <w:bCs/>
        </w:rPr>
        <w:t xml:space="preserve">,” </w:t>
      </w:r>
    </w:p>
    <w:p w14:paraId="4BA39E0E" w14:textId="77777777" w:rsidR="00DB2599" w:rsidRDefault="00DB2599" w:rsidP="00DB2599">
      <w:pPr>
        <w:pStyle w:val="NoSpacing"/>
        <w:jc w:val="center"/>
        <w:rPr>
          <w:rFonts w:cstheme="minorHAnsi"/>
          <w:b/>
          <w:bCs/>
        </w:rPr>
      </w:pPr>
      <w:r w:rsidRPr="00DB2599">
        <w:rPr>
          <w:rFonts w:cstheme="minorHAnsi"/>
          <w:b/>
          <w:bCs/>
        </w:rPr>
        <w:t>“</w:t>
      </w:r>
      <w:hyperlink r:id="rId10" w:history="1">
        <w:r w:rsidRPr="00DB2599">
          <w:rPr>
            <w:rStyle w:val="Hyperlink"/>
            <w:rFonts w:cstheme="minorHAnsi"/>
            <w:b/>
            <w:bCs/>
          </w:rPr>
          <w:t>4 ME (FEAT. KALI UCHIS)</w:t>
        </w:r>
      </w:hyperlink>
      <w:r w:rsidRPr="00D874C2">
        <w:rPr>
          <w:rFonts w:cstheme="minorHAnsi"/>
          <w:b/>
          <w:bCs/>
        </w:rPr>
        <w:t>,”</w:t>
      </w:r>
      <w:r>
        <w:rPr>
          <w:rFonts w:cstheme="minorHAnsi"/>
          <w:b/>
          <w:bCs/>
        </w:rPr>
        <w:t xml:space="preserve"> </w:t>
      </w:r>
    </w:p>
    <w:p w14:paraId="5EF36476" w14:textId="77777777" w:rsidR="00506A4C" w:rsidRPr="00D874C2" w:rsidRDefault="00DB2599" w:rsidP="00DB2599">
      <w:pPr>
        <w:pStyle w:val="NoSpacing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AND </w:t>
      </w:r>
      <w:r w:rsidR="00506A4C" w:rsidRPr="00F62E10">
        <w:rPr>
          <w:rFonts w:cstheme="minorHAnsi"/>
          <w:b/>
          <w:bCs/>
        </w:rPr>
        <w:t>“</w:t>
      </w:r>
      <w:hyperlink r:id="rId11" w:history="1">
        <w:r>
          <w:rPr>
            <w:rStyle w:val="Hyperlink"/>
            <w:rFonts w:cstheme="minorHAnsi"/>
            <w:b/>
            <w:bCs/>
          </w:rPr>
          <w:t>SLOW MOTION (FEAT. WIZKID)</w:t>
        </w:r>
      </w:hyperlink>
      <w:r w:rsidR="00506A4C" w:rsidRPr="00F62E10">
        <w:rPr>
          <w:rFonts w:cstheme="minorHAnsi"/>
          <w:b/>
          <w:bCs/>
        </w:rPr>
        <w:t>”</w:t>
      </w:r>
    </w:p>
    <w:p w14:paraId="3A61F9DB" w14:textId="77777777" w:rsidR="00D874C2" w:rsidRDefault="00D874C2" w:rsidP="00DB2599">
      <w:pPr>
        <w:pStyle w:val="NoSpacing"/>
        <w:rPr>
          <w:rFonts w:cstheme="minorHAnsi"/>
          <w:b/>
          <w:bCs/>
        </w:rPr>
      </w:pPr>
    </w:p>
    <w:p w14:paraId="5BBB0B1E" w14:textId="77777777" w:rsidR="00DB2599" w:rsidRDefault="00D874C2" w:rsidP="00DB2599">
      <w:pPr>
        <w:pStyle w:val="NoSpacing"/>
        <w:jc w:val="center"/>
        <w:rPr>
          <w:rFonts w:cstheme="minorHAnsi"/>
          <w:b/>
          <w:bCs/>
        </w:rPr>
      </w:pPr>
      <w:r w:rsidRPr="00D874C2">
        <w:rPr>
          <w:rFonts w:cstheme="minorHAnsi"/>
          <w:b/>
          <w:bCs/>
          <w:i/>
          <w:iCs/>
        </w:rPr>
        <w:t>LOVE SICK</w:t>
      </w:r>
      <w:r w:rsidRPr="00D874C2">
        <w:rPr>
          <w:rFonts w:cstheme="minorHAnsi"/>
          <w:b/>
          <w:bCs/>
        </w:rPr>
        <w:t xml:space="preserve"> SHORT FILM, PRESENTED BY ROTATION</w:t>
      </w:r>
      <w:r w:rsidR="00DB2599">
        <w:rPr>
          <w:rFonts w:cstheme="minorHAnsi"/>
          <w:b/>
          <w:bCs/>
        </w:rPr>
        <w:t xml:space="preserve">, </w:t>
      </w:r>
    </w:p>
    <w:p w14:paraId="31A65F75" w14:textId="77777777" w:rsidR="000001C2" w:rsidRDefault="00553EE9" w:rsidP="00DB2599">
      <w:pPr>
        <w:pStyle w:val="NoSpacing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STREAMING</w:t>
      </w:r>
      <w:r w:rsidR="00D874C2" w:rsidRPr="00D874C2">
        <w:rPr>
          <w:rFonts w:cstheme="minorHAnsi"/>
          <w:b/>
          <w:bCs/>
        </w:rPr>
        <w:t xml:space="preserve"> NOW EXCLUSIVELY ON PRIME</w:t>
      </w:r>
      <w:r w:rsidR="007F2DC2">
        <w:rPr>
          <w:rFonts w:cstheme="minorHAnsi"/>
          <w:b/>
          <w:bCs/>
        </w:rPr>
        <w:t xml:space="preserve"> VIDEO</w:t>
      </w:r>
    </w:p>
    <w:p w14:paraId="56A8D203" w14:textId="77777777" w:rsidR="00D874C2" w:rsidRPr="00D874C2" w:rsidRDefault="000001C2" w:rsidP="00D874C2">
      <w:pPr>
        <w:pStyle w:val="NoSpacing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 xml:space="preserve">WATCH </w:t>
      </w:r>
      <w:hyperlink r:id="rId12" w:history="1">
        <w:r w:rsidRPr="00B40474">
          <w:rPr>
            <w:rStyle w:val="Hyperlink"/>
            <w:rFonts w:cstheme="minorHAnsi"/>
            <w:b/>
            <w:bCs/>
          </w:rPr>
          <w:t>HERE</w:t>
        </w:r>
      </w:hyperlink>
      <w:r w:rsidR="00D874C2" w:rsidRPr="00D874C2">
        <w:rPr>
          <w:rFonts w:cstheme="minorHAnsi"/>
          <w:b/>
          <w:bCs/>
        </w:rPr>
        <w:t xml:space="preserve"> </w:t>
      </w:r>
    </w:p>
    <w:p w14:paraId="258D9402" w14:textId="77777777" w:rsidR="00D874C2" w:rsidRPr="00D874C2" w:rsidRDefault="00D874C2" w:rsidP="00D874C2">
      <w:pPr>
        <w:pStyle w:val="NoSpacing"/>
        <w:jc w:val="center"/>
        <w:rPr>
          <w:rFonts w:cstheme="minorHAnsi"/>
          <w:b/>
          <w:bCs/>
        </w:rPr>
      </w:pPr>
    </w:p>
    <w:p w14:paraId="4373DF2D" w14:textId="77777777" w:rsidR="00D874C2" w:rsidRPr="00D874C2" w:rsidRDefault="00EA63AC" w:rsidP="00D874C2">
      <w:pPr>
        <w:pStyle w:val="NoSpacing"/>
        <w:jc w:val="center"/>
        <w:rPr>
          <w:rFonts w:cstheme="minorHAnsi"/>
          <w:b/>
          <w:bCs/>
        </w:rPr>
      </w:pPr>
      <w:r w:rsidRPr="00D874C2">
        <w:rPr>
          <w:rFonts w:cstheme="minorHAnsi"/>
          <w:b/>
          <w:bCs/>
        </w:rPr>
        <w:t xml:space="preserve">US ARENA DATES </w:t>
      </w:r>
      <w:r w:rsidR="00D874C2" w:rsidRPr="00D874C2">
        <w:rPr>
          <w:rFonts w:cstheme="minorHAnsi"/>
          <w:b/>
          <w:bCs/>
        </w:rPr>
        <w:t>ALONGSIDE FUTURE’S “ONE BIG PARTY TOUR”</w:t>
      </w:r>
    </w:p>
    <w:p w14:paraId="4F45A201" w14:textId="77777777" w:rsidR="00DB2599" w:rsidRDefault="0027620A" w:rsidP="00DB2599">
      <w:pPr>
        <w:pStyle w:val="NoSpacing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</w:rPr>
        <w:t>CURRENTLY UNDERWAY</w:t>
      </w:r>
    </w:p>
    <w:p w14:paraId="3D64E657" w14:textId="77777777" w:rsidR="00DB2599" w:rsidRDefault="00DB2599" w:rsidP="00DB2599">
      <w:pPr>
        <w:pStyle w:val="NoSpacing"/>
        <w:jc w:val="center"/>
        <w:rPr>
          <w:rFonts w:cstheme="minorHAnsi"/>
          <w:b/>
          <w:bCs/>
        </w:rPr>
      </w:pPr>
    </w:p>
    <w:p w14:paraId="62E5799C" w14:textId="77777777" w:rsidR="00702ADA" w:rsidRPr="00D874C2" w:rsidRDefault="00763A27" w:rsidP="00DB2599">
      <w:pPr>
        <w:pStyle w:val="NoSpacing"/>
        <w:jc w:val="center"/>
        <w:rPr>
          <w:rFonts w:cstheme="minorHAnsi"/>
          <w:b/>
          <w:bCs/>
        </w:rPr>
      </w:pPr>
      <w:r w:rsidRPr="00D874C2">
        <w:rPr>
          <w:rFonts w:cstheme="minorHAnsi"/>
          <w:b/>
          <w:bCs/>
          <w:i/>
          <w:iCs/>
        </w:rPr>
        <w:t>LOVE SICK</w:t>
      </w:r>
      <w:r w:rsidR="00DB2599">
        <w:rPr>
          <w:rFonts w:cstheme="minorHAnsi"/>
          <w:b/>
          <w:bCs/>
          <w:i/>
          <w:iCs/>
        </w:rPr>
        <w:t xml:space="preserve"> (DELUXE)</w:t>
      </w:r>
      <w:r w:rsidR="00D874C2" w:rsidRPr="00D874C2">
        <w:rPr>
          <w:rFonts w:cstheme="minorHAnsi"/>
          <w:b/>
          <w:bCs/>
          <w:i/>
          <w:iCs/>
        </w:rPr>
        <w:t xml:space="preserve"> </w:t>
      </w:r>
      <w:r w:rsidR="00D874C2" w:rsidRPr="00D874C2">
        <w:rPr>
          <w:rFonts w:cstheme="minorHAnsi"/>
          <w:b/>
          <w:bCs/>
        </w:rPr>
        <w:t>AVAILABLE NOW VIA CACTUS JACK/ATLANTIC RECORDS</w:t>
      </w:r>
      <w:r w:rsidR="00D874C2" w:rsidRPr="00D874C2">
        <w:rPr>
          <w:rFonts w:cstheme="minorHAnsi"/>
          <w:b/>
          <w:bCs/>
          <w:i/>
          <w:iCs/>
        </w:rPr>
        <w:t xml:space="preserve"> </w:t>
      </w:r>
      <w:hyperlink r:id="rId13" w:history="1">
        <w:r w:rsidRPr="00D874C2">
          <w:rPr>
            <w:rStyle w:val="Hyperlink"/>
            <w:rFonts w:cstheme="minorHAnsi"/>
            <w:b/>
            <w:bCs/>
          </w:rPr>
          <w:t>HERE</w:t>
        </w:r>
      </w:hyperlink>
      <w:r w:rsidR="00A559F5" w:rsidRPr="00D874C2">
        <w:rPr>
          <w:rFonts w:cstheme="minorHAnsi"/>
          <w:b/>
          <w:bCs/>
        </w:rPr>
        <w:t xml:space="preserve"> </w:t>
      </w:r>
    </w:p>
    <w:p w14:paraId="187745FE" w14:textId="77777777" w:rsidR="00A915F1" w:rsidRPr="001E2ED9" w:rsidRDefault="00A915F1" w:rsidP="00AB5901">
      <w:pPr>
        <w:pStyle w:val="NoSpacing"/>
        <w:jc w:val="center"/>
        <w:rPr>
          <w:rFonts w:cstheme="minorHAnsi"/>
          <w:b/>
          <w:bCs/>
          <w:sz w:val="24"/>
          <w:szCs w:val="24"/>
        </w:rPr>
      </w:pPr>
    </w:p>
    <w:p w14:paraId="32C4DF77" w14:textId="7FD476E0" w:rsidR="00DE4AAE" w:rsidRPr="001E2ED9" w:rsidRDefault="00CE5647" w:rsidP="00AB5901">
      <w:pPr>
        <w:pStyle w:val="NoSpacing"/>
        <w:jc w:val="center"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14E1629E" wp14:editId="60B3A1A3">
            <wp:extent cx="4048125" cy="2266258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701" cy="226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71A0" w:rsidRPr="001E2ED9">
        <w:rPr>
          <w:rFonts w:cstheme="minorHAnsi"/>
          <w:b/>
          <w:bCs/>
        </w:rPr>
        <w:t xml:space="preserve"> </w:t>
      </w:r>
    </w:p>
    <w:p w14:paraId="45BDA8EE" w14:textId="77777777" w:rsidR="00DE4AAE" w:rsidRPr="001E2ED9" w:rsidRDefault="00BE51C2" w:rsidP="00DE4AAE">
      <w:pPr>
        <w:pStyle w:val="NoSpacing"/>
        <w:jc w:val="center"/>
        <w:rPr>
          <w:rFonts w:cstheme="minorHAnsi"/>
          <w:i/>
          <w:iCs/>
          <w:sz w:val="18"/>
          <w:szCs w:val="18"/>
        </w:rPr>
      </w:pPr>
      <w:hyperlink r:id="rId15" w:history="1">
        <w:r w:rsidR="00DE4AAE" w:rsidRPr="001E2ED9">
          <w:rPr>
            <w:rStyle w:val="Hyperlink"/>
            <w:rFonts w:cstheme="minorHAnsi"/>
            <w:i/>
            <w:iCs/>
            <w:sz w:val="18"/>
            <w:szCs w:val="18"/>
          </w:rPr>
          <w:t>DOWNLOAD</w:t>
        </w:r>
      </w:hyperlink>
      <w:r w:rsidR="00DE4AAE" w:rsidRPr="001E2ED9">
        <w:rPr>
          <w:rFonts w:cstheme="minorHAnsi"/>
          <w:i/>
          <w:iCs/>
          <w:sz w:val="18"/>
          <w:szCs w:val="18"/>
        </w:rPr>
        <w:t xml:space="preserve"> ALBUM</w:t>
      </w:r>
      <w:r w:rsidR="00E971A0" w:rsidRPr="001E2ED9">
        <w:rPr>
          <w:rFonts w:cstheme="minorHAnsi"/>
          <w:i/>
          <w:iCs/>
          <w:sz w:val="18"/>
          <w:szCs w:val="18"/>
        </w:rPr>
        <w:t xml:space="preserve"> </w:t>
      </w:r>
      <w:r w:rsidR="00DE4AAE" w:rsidRPr="001E2ED9">
        <w:rPr>
          <w:rFonts w:cstheme="minorHAnsi"/>
          <w:i/>
          <w:iCs/>
          <w:sz w:val="18"/>
          <w:szCs w:val="18"/>
        </w:rPr>
        <w:t>ARTWORK</w:t>
      </w:r>
    </w:p>
    <w:p w14:paraId="18067DFE" w14:textId="77777777" w:rsidR="00DB2599" w:rsidRDefault="00DB2599" w:rsidP="00553EE9">
      <w:pPr>
        <w:pStyle w:val="NoSpacing"/>
        <w:jc w:val="both"/>
        <w:rPr>
          <w:rFonts w:cstheme="minorHAnsi"/>
        </w:rPr>
      </w:pPr>
    </w:p>
    <w:p w14:paraId="4C1C3058" w14:textId="1EEE8C9B" w:rsidR="002F2BAE" w:rsidRPr="002F2BAE" w:rsidRDefault="009C1CA2" w:rsidP="002F2BAE">
      <w:pPr>
        <w:pStyle w:val="NoSpacing"/>
      </w:pPr>
      <w:r w:rsidRPr="002F2BAE">
        <w:t>H</w:t>
      </w:r>
      <w:r w:rsidR="00D116B6" w:rsidRPr="002F2BAE">
        <w:t>ip-hop</w:t>
      </w:r>
      <w:r w:rsidR="00DE4AAE" w:rsidRPr="002F2BAE">
        <w:t xml:space="preserve"> soul </w:t>
      </w:r>
      <w:r w:rsidR="00553EE9" w:rsidRPr="002F2BAE">
        <w:t>artist</w:t>
      </w:r>
      <w:r w:rsidR="00AB5901" w:rsidRPr="002F2BAE">
        <w:t xml:space="preserve"> </w:t>
      </w:r>
      <w:r w:rsidR="00AB5901" w:rsidRPr="002F2BAE">
        <w:rPr>
          <w:b/>
          <w:bCs/>
        </w:rPr>
        <w:t>Don Tolive</w:t>
      </w:r>
      <w:r w:rsidR="001E2ED9" w:rsidRPr="002F2BAE">
        <w:rPr>
          <w:b/>
          <w:bCs/>
        </w:rPr>
        <w:t>r</w:t>
      </w:r>
      <w:r w:rsidR="001E2ED9" w:rsidRPr="002F2BAE">
        <w:t xml:space="preserve"> </w:t>
      </w:r>
      <w:r w:rsidR="002F2BAE" w:rsidRPr="002F2BAE">
        <w:t xml:space="preserve">has shared the complete video of </w:t>
      </w:r>
      <w:r w:rsidR="002F2BAE" w:rsidRPr="002F2BAE">
        <w:rPr>
          <w:b/>
          <w:bCs/>
          <w:i/>
          <w:iCs/>
        </w:rPr>
        <w:t>Love Sick Radio</w:t>
      </w:r>
      <w:r w:rsidR="002F2BAE" w:rsidRPr="002F2BAE">
        <w:t xml:space="preserve">, an exclusive conversation </w:t>
      </w:r>
      <w:r w:rsidR="009C6257">
        <w:rPr>
          <w:rFonts w:ascii="Calibri" w:eastAsia="Calibri" w:hAnsi="Calibri" w:cs="Calibri"/>
        </w:rPr>
        <w:t>moderated by</w:t>
      </w:r>
      <w:r w:rsidR="002F2BAE" w:rsidRPr="002F2BAE">
        <w:rPr>
          <w:rFonts w:ascii="Calibri" w:eastAsia="Calibri" w:hAnsi="Calibri" w:cs="Calibri"/>
        </w:rPr>
        <w:t xml:space="preserve"> </w:t>
      </w:r>
      <w:r w:rsidR="009C6257">
        <w:rPr>
          <w:rFonts w:ascii="Calibri" w:eastAsia="Calibri" w:hAnsi="Calibri" w:cs="Calibri"/>
        </w:rPr>
        <w:t xml:space="preserve">Don’s longtime manager and </w:t>
      </w:r>
      <w:r w:rsidR="00CE5647">
        <w:rPr>
          <w:rFonts w:ascii="Calibri" w:eastAsia="Calibri" w:hAnsi="Calibri" w:cs="Calibri"/>
          <w:highlight w:val="white"/>
        </w:rPr>
        <w:t>A&amp;R</w:t>
      </w:r>
      <w:r w:rsidR="002F2BAE" w:rsidRPr="002F2BAE">
        <w:rPr>
          <w:rFonts w:ascii="Calibri" w:eastAsia="Calibri" w:hAnsi="Calibri" w:cs="Calibri"/>
          <w:highlight w:val="white"/>
        </w:rPr>
        <w:t xml:space="preserve">, </w:t>
      </w:r>
      <w:r w:rsidR="002F2BAE" w:rsidRPr="002F2BAE">
        <w:rPr>
          <w:rFonts w:ascii="Calibri" w:eastAsia="Calibri" w:hAnsi="Calibri" w:cs="Calibri"/>
        </w:rPr>
        <w:t>Sickamore</w:t>
      </w:r>
      <w:r w:rsidR="00CE5647">
        <w:rPr>
          <w:rFonts w:ascii="Calibri" w:eastAsia="Calibri" w:hAnsi="Calibri" w:cs="Calibri"/>
        </w:rPr>
        <w:t>,</w:t>
      </w:r>
      <w:r w:rsidR="002F2BAE" w:rsidRPr="002F2BAE">
        <w:rPr>
          <w:rFonts w:ascii="Calibri" w:eastAsia="Calibri" w:hAnsi="Calibri" w:cs="Calibri"/>
        </w:rPr>
        <w:t xml:space="preserve"> that first premiered last month </w:t>
      </w:r>
      <w:r w:rsidR="002F2BAE" w:rsidRPr="002F2BAE">
        <w:t xml:space="preserve">on Amp, the live radio app from Amazon, to celebrate the release of his third studio album, </w:t>
      </w:r>
      <w:hyperlink r:id="rId16">
        <w:r w:rsidR="002F2BAE" w:rsidRPr="002F2BAE">
          <w:rPr>
            <w:rStyle w:val="Hyperlink"/>
            <w:b/>
            <w:bCs/>
            <w:i/>
            <w:iCs/>
          </w:rPr>
          <w:t>Love Sick</w:t>
        </w:r>
      </w:hyperlink>
      <w:r w:rsidR="002F2BAE" w:rsidRPr="002F2BAE">
        <w:t xml:space="preserve">, and accompanying self-written short film presented by Rotation—the hip-hop and R&amp;B brand from Amazon Music—available exclusively on Prime Video. The Los Angeles-based broadcast sees </w:t>
      </w:r>
      <w:r w:rsidR="002F2BAE" w:rsidRPr="002F2BAE">
        <w:rPr>
          <w:rFonts w:ascii="Calibri" w:eastAsia="Calibri" w:hAnsi="Calibri" w:cs="Calibri"/>
          <w:highlight w:val="white"/>
        </w:rPr>
        <w:t xml:space="preserve">Don discussing his new album and film while taking questions from fans in the live audience as well those </w:t>
      </w:r>
      <w:r w:rsidR="002F2BAE" w:rsidRPr="002F2BAE">
        <w:rPr>
          <w:rFonts w:ascii="Calibri" w:eastAsia="Calibri" w:hAnsi="Calibri" w:cs="Calibri"/>
          <w:highlight w:val="white"/>
        </w:rPr>
        <w:lastRenderedPageBreak/>
        <w:t xml:space="preserve">listening and commenting live on the Amp app. The complete </w:t>
      </w:r>
      <w:r w:rsidR="002F2BAE" w:rsidRPr="002F2BAE">
        <w:rPr>
          <w:rFonts w:ascii="Calibri" w:eastAsia="Calibri" w:hAnsi="Calibri" w:cs="Calibri"/>
          <w:i/>
          <w:iCs/>
          <w:highlight w:val="white"/>
        </w:rPr>
        <w:t>Love Sick Radio</w:t>
      </w:r>
      <w:r w:rsidR="00F709BC">
        <w:rPr>
          <w:rFonts w:ascii="Calibri" w:eastAsia="Calibri" w:hAnsi="Calibri" w:cs="Calibri"/>
          <w:i/>
          <w:iCs/>
        </w:rPr>
        <w:t xml:space="preserve"> </w:t>
      </w:r>
      <w:r w:rsidR="00F709BC">
        <w:rPr>
          <w:rFonts w:ascii="Calibri" w:eastAsia="Calibri" w:hAnsi="Calibri" w:cs="Calibri"/>
        </w:rPr>
        <w:t xml:space="preserve">event </w:t>
      </w:r>
      <w:r w:rsidR="002F2BAE" w:rsidRPr="002F2BAE">
        <w:rPr>
          <w:rFonts w:ascii="Calibri" w:eastAsia="Calibri" w:hAnsi="Calibri" w:cs="Calibri"/>
        </w:rPr>
        <w:t xml:space="preserve">is streaming now at the official Don Toliver YouTube channel </w:t>
      </w:r>
      <w:hyperlink r:id="rId17" w:history="1">
        <w:r w:rsidR="002F2BAE" w:rsidRPr="00CE5647">
          <w:rPr>
            <w:rStyle w:val="Hyperlink"/>
            <w:rFonts w:ascii="Calibri" w:eastAsia="Calibri" w:hAnsi="Calibri" w:cs="Calibri"/>
          </w:rPr>
          <w:t>HERE</w:t>
        </w:r>
      </w:hyperlink>
      <w:r w:rsidR="002F2BAE" w:rsidRPr="002F2BAE">
        <w:rPr>
          <w:rFonts w:ascii="Calibri" w:eastAsia="Calibri" w:hAnsi="Calibri" w:cs="Calibri"/>
        </w:rPr>
        <w:t xml:space="preserve">. </w:t>
      </w:r>
    </w:p>
    <w:p w14:paraId="70778D36" w14:textId="77777777" w:rsidR="002F2BAE" w:rsidRDefault="002F2BAE" w:rsidP="74703AE5">
      <w:pPr>
        <w:pStyle w:val="NoSpacing"/>
        <w:rPr>
          <w:b/>
          <w:bCs/>
        </w:rPr>
      </w:pPr>
    </w:p>
    <w:p w14:paraId="35714A60" w14:textId="77777777" w:rsidR="00DB2599" w:rsidRPr="00DB2599" w:rsidRDefault="002F2BAE" w:rsidP="74703AE5">
      <w:pPr>
        <w:pStyle w:val="NoSpacing"/>
      </w:pPr>
      <w:r w:rsidRPr="74703AE5">
        <w:rPr>
          <w:i/>
          <w:iCs/>
        </w:rPr>
        <w:t>Love Sick</w:t>
      </w:r>
      <w:r>
        <w:rPr>
          <w:i/>
          <w:iCs/>
        </w:rPr>
        <w:t xml:space="preserve"> </w:t>
      </w:r>
      <w:r>
        <w:t>is available</w:t>
      </w:r>
      <w:r w:rsidRPr="74703AE5">
        <w:t xml:space="preserve"> now via Cactus Jack/Atlantic Records</w:t>
      </w:r>
      <w:r>
        <w:t xml:space="preserve"> and i</w:t>
      </w:r>
      <w:r w:rsidRPr="74703AE5">
        <w:t>ncludes</w:t>
      </w:r>
      <w:r>
        <w:t xml:space="preserve"> such </w:t>
      </w:r>
      <w:r w:rsidRPr="74703AE5">
        <w:t>scintillating single</w:t>
      </w:r>
      <w:r>
        <w:t>s as</w:t>
      </w:r>
      <w:r w:rsidRPr="74703AE5">
        <w:t xml:space="preserve"> “</w:t>
      </w:r>
      <w:hyperlink r:id="rId18">
        <w:r>
          <w:rPr>
            <w:rStyle w:val="Hyperlink"/>
          </w:rPr>
          <w:t>Slow Motion (Feat. Wizkid)</w:t>
        </w:r>
      </w:hyperlink>
      <w:r>
        <w:t xml:space="preserve">,” </w:t>
      </w:r>
      <w:r w:rsidRPr="74703AE5">
        <w:t>“</w:t>
      </w:r>
      <w:hyperlink r:id="rId19">
        <w:r w:rsidRPr="74703AE5">
          <w:rPr>
            <w:rStyle w:val="Hyperlink"/>
          </w:rPr>
          <w:t>Leave The Club (Feat. Lil Durk &amp; GloRilla)</w:t>
        </w:r>
      </w:hyperlink>
      <w:r w:rsidRPr="74703AE5">
        <w:t>,” and “</w:t>
      </w:r>
      <w:hyperlink r:id="rId20">
        <w:r w:rsidRPr="74703AE5">
          <w:rPr>
            <w:rStyle w:val="Hyperlink"/>
          </w:rPr>
          <w:t>4 Me (Feat. Kali Uchis)</w:t>
        </w:r>
      </w:hyperlink>
      <w:r w:rsidRPr="74703AE5">
        <w:rPr>
          <w:rStyle w:val="Hyperlink"/>
        </w:rPr>
        <w:t>.</w:t>
      </w:r>
      <w:r w:rsidRPr="74703AE5">
        <w:t xml:space="preserve">” </w:t>
      </w:r>
      <w:r>
        <w:t>As noted, t</w:t>
      </w:r>
      <w:r w:rsidRPr="74703AE5">
        <w:t xml:space="preserve">he album </w:t>
      </w:r>
      <w:r>
        <w:t>is joined</w:t>
      </w:r>
      <w:r w:rsidRPr="74703AE5">
        <w:t xml:space="preserve"> </w:t>
      </w:r>
      <w:r>
        <w:t>by</w:t>
      </w:r>
      <w:r w:rsidRPr="74703AE5">
        <w:t xml:space="preserve"> a self-written short film, </w:t>
      </w:r>
      <w:r w:rsidRPr="74703AE5">
        <w:rPr>
          <w:i/>
          <w:iCs/>
        </w:rPr>
        <w:t>Love Sick</w:t>
      </w:r>
      <w:r w:rsidRPr="74703AE5">
        <w:t xml:space="preserve">, presented by Rotation – the hip-hop and R&amp;B brand from Amazon Music – streaming now exclusively on Prime Video </w:t>
      </w:r>
      <w:hyperlink r:id="rId21">
        <w:r>
          <w:rPr>
            <w:rStyle w:val="Hyperlink"/>
          </w:rPr>
          <w:t>HERE</w:t>
        </w:r>
      </w:hyperlink>
      <w:r w:rsidRPr="74703AE5">
        <w:t xml:space="preserve">. </w:t>
      </w:r>
      <w:r w:rsidRPr="0027620A">
        <w:rPr>
          <w:i/>
          <w:iCs/>
        </w:rPr>
        <w:t>Love Sick</w:t>
      </w:r>
      <w:r>
        <w:t xml:space="preserve"> was quickly upgraded </w:t>
      </w:r>
      <w:r w:rsidR="00DB2599" w:rsidRPr="74703AE5">
        <w:t xml:space="preserve">into an expanded deluxe </w:t>
      </w:r>
      <w:r>
        <w:t>edition</w:t>
      </w:r>
      <w:r w:rsidR="00DB2599" w:rsidRPr="74703AE5">
        <w:t xml:space="preserve"> </w:t>
      </w:r>
      <w:r>
        <w:t>featuring</w:t>
      </w:r>
      <w:r w:rsidR="00DB2599" w:rsidRPr="74703AE5">
        <w:t xml:space="preserve"> four additional tracks, including </w:t>
      </w:r>
      <w:r>
        <w:t>the</w:t>
      </w:r>
      <w:r w:rsidR="00DB2599" w:rsidRPr="74703AE5">
        <w:t xml:space="preserve"> brand new bangers as “Embarrassed (Feat. Travis Scott),” “Luckily I’m Having (Feat. Teezo Touchdown),” “No Pole,” and “Geronimo</w:t>
      </w:r>
      <w:r w:rsidR="0027620A">
        <w:t>,”</w:t>
      </w:r>
      <w:r w:rsidR="00D20E7B" w:rsidRPr="74703AE5">
        <w:t xml:space="preserve"> a</w:t>
      </w:r>
      <w:r w:rsidR="0025510F" w:rsidRPr="74703AE5">
        <w:t xml:space="preserve">vailable </w:t>
      </w:r>
      <w:hyperlink r:id="rId22">
        <w:r w:rsidR="0025510F" w:rsidRPr="74703AE5">
          <w:rPr>
            <w:rStyle w:val="Hyperlink"/>
          </w:rPr>
          <w:t>HERE</w:t>
        </w:r>
      </w:hyperlink>
      <w:r w:rsidR="0025510F" w:rsidRPr="74703AE5">
        <w:t>.</w:t>
      </w:r>
    </w:p>
    <w:p w14:paraId="563F2528" w14:textId="77777777" w:rsidR="00DB2599" w:rsidRDefault="00DB2599" w:rsidP="74703AE5">
      <w:pPr>
        <w:pStyle w:val="NoSpacing"/>
      </w:pPr>
    </w:p>
    <w:p w14:paraId="4F815908" w14:textId="1634F583" w:rsidR="00EA63AC" w:rsidRPr="001E2ED9" w:rsidRDefault="00636CCB" w:rsidP="74703AE5">
      <w:pPr>
        <w:pStyle w:val="NoSpacing"/>
      </w:pPr>
      <w:r w:rsidRPr="74703AE5">
        <w:t>Don Toliver will</w:t>
      </w:r>
      <w:r w:rsidR="00553EE9" w:rsidRPr="74703AE5">
        <w:t xml:space="preserve"> </w:t>
      </w:r>
      <w:r w:rsidR="001E2ED9" w:rsidRPr="74703AE5">
        <w:t xml:space="preserve">celebrate </w:t>
      </w:r>
      <w:r w:rsidRPr="74703AE5">
        <w:rPr>
          <w:i/>
          <w:iCs/>
        </w:rPr>
        <w:t>Love Sick</w:t>
      </w:r>
      <w:r w:rsidR="00EA63AC" w:rsidRPr="74703AE5">
        <w:t xml:space="preserve"> with a wide-ranging US tour schedule, including</w:t>
      </w:r>
      <w:r w:rsidR="00E62485" w:rsidRPr="74703AE5">
        <w:t xml:space="preserve"> direct support on </w:t>
      </w:r>
      <w:r w:rsidR="00EA63AC" w:rsidRPr="74703AE5">
        <w:t xml:space="preserve">Future’s star-studded “One Big Party Tour,” </w:t>
      </w:r>
      <w:r w:rsidR="0027620A">
        <w:t xml:space="preserve">traveling now through </w:t>
      </w:r>
      <w:r w:rsidR="00EA63AC" w:rsidRPr="74703AE5">
        <w:t>early April.</w:t>
      </w:r>
      <w:r w:rsidR="001E2ED9" w:rsidRPr="74703AE5">
        <w:t xml:space="preserve"> Purchase tickets </w:t>
      </w:r>
      <w:hyperlink r:id="rId23">
        <w:r w:rsidR="001E2ED9" w:rsidRPr="74703AE5">
          <w:rPr>
            <w:rStyle w:val="Hyperlink"/>
          </w:rPr>
          <w:t>HERE</w:t>
        </w:r>
      </w:hyperlink>
      <w:r w:rsidR="001E2ED9" w:rsidRPr="74703AE5">
        <w:t xml:space="preserve">. </w:t>
      </w:r>
    </w:p>
    <w:p w14:paraId="30415828" w14:textId="77777777" w:rsidR="001E2ED9" w:rsidRPr="001E2ED9" w:rsidRDefault="001E2ED9" w:rsidP="74703AE5"/>
    <w:p w14:paraId="55DFBE9C" w14:textId="0A0C5567" w:rsidR="00C2505B" w:rsidRPr="0027620A" w:rsidRDefault="00735D2D" w:rsidP="0027620A">
      <w:pPr>
        <w:pStyle w:val="NoSpacing"/>
        <w:rPr>
          <w:color w:val="0563C1" w:themeColor="hyperlink"/>
          <w:u w:val="single"/>
        </w:rPr>
      </w:pPr>
      <w:r w:rsidRPr="74703AE5">
        <w:t>Toliver</w:t>
      </w:r>
      <w:r w:rsidR="0027620A">
        <w:t xml:space="preserve"> </w:t>
      </w:r>
      <w:r w:rsidRPr="74703AE5">
        <w:t>received R</w:t>
      </w:r>
      <w:r w:rsidR="00AA58FC" w:rsidRPr="74703AE5">
        <w:t>IAA</w:t>
      </w:r>
      <w:r w:rsidR="00A61787" w:rsidRPr="74703AE5">
        <w:t xml:space="preserve"> platinum</w:t>
      </w:r>
      <w:r w:rsidR="00AA58FC" w:rsidRPr="74703AE5">
        <w:t xml:space="preserve"> certifications</w:t>
      </w:r>
      <w:r w:rsidR="00A61787" w:rsidRPr="74703AE5">
        <w:t xml:space="preserve"> for</w:t>
      </w:r>
      <w:r w:rsidR="005D0E0A" w:rsidRPr="74703AE5">
        <w:t xml:space="preserve"> </w:t>
      </w:r>
      <w:r w:rsidR="00DB2599" w:rsidRPr="74703AE5">
        <w:t xml:space="preserve">his </w:t>
      </w:r>
      <w:r w:rsidR="00AA58FC" w:rsidRPr="74703AE5">
        <w:t xml:space="preserve">debut album, </w:t>
      </w:r>
      <w:r w:rsidR="00AA58FC" w:rsidRPr="74703AE5">
        <w:rPr>
          <w:i/>
          <w:iCs/>
        </w:rPr>
        <w:t>Heaven or Hell</w:t>
      </w:r>
      <w:r w:rsidR="00DB2599" w:rsidRPr="74703AE5">
        <w:t>,</w:t>
      </w:r>
      <w:r w:rsidR="00EA0039" w:rsidRPr="74703AE5">
        <w:t xml:space="preserve"> and </w:t>
      </w:r>
      <w:r w:rsidR="00DB2599" w:rsidRPr="74703AE5">
        <w:t xml:space="preserve">its </w:t>
      </w:r>
      <w:r w:rsidR="00AC387B" w:rsidRPr="74703AE5">
        <w:t xml:space="preserve">monumental </w:t>
      </w:r>
      <w:r w:rsidR="00A51638" w:rsidRPr="74703AE5">
        <w:t>single</w:t>
      </w:r>
      <w:r w:rsidR="00AC387B" w:rsidRPr="74703AE5">
        <w:t>s</w:t>
      </w:r>
      <w:r w:rsidR="0027620A">
        <w:t xml:space="preserve">, the 3x Platinum </w:t>
      </w:r>
      <w:r w:rsidR="00AA58FC" w:rsidRPr="74703AE5">
        <w:t>“</w:t>
      </w:r>
      <w:hyperlink r:id="rId24">
        <w:r w:rsidR="00AA58FC" w:rsidRPr="74703AE5">
          <w:rPr>
            <w:rStyle w:val="Hyperlink"/>
          </w:rPr>
          <w:t>No Idea</w:t>
        </w:r>
      </w:hyperlink>
      <w:r w:rsidR="00EA0039" w:rsidRPr="74703AE5">
        <w:t>,</w:t>
      </w:r>
      <w:r w:rsidR="0027620A">
        <w:t>” the 3x Platinum</w:t>
      </w:r>
      <w:r w:rsidR="00EA0039" w:rsidRPr="74703AE5">
        <w:t xml:space="preserve"> </w:t>
      </w:r>
      <w:r w:rsidR="00AA58FC" w:rsidRPr="74703AE5">
        <w:t>“</w:t>
      </w:r>
      <w:hyperlink r:id="rId25">
        <w:r w:rsidR="00AA58FC" w:rsidRPr="74703AE5">
          <w:rPr>
            <w:rStyle w:val="Hyperlink"/>
          </w:rPr>
          <w:t>After Party</w:t>
        </w:r>
      </w:hyperlink>
      <w:r w:rsidR="0027620A">
        <w:t xml:space="preserve">,” </w:t>
      </w:r>
      <w:r w:rsidR="00A23503" w:rsidRPr="74703AE5">
        <w:t>and</w:t>
      </w:r>
      <w:r w:rsidR="0027620A">
        <w:t xml:space="preserve"> the </w:t>
      </w:r>
      <w:r w:rsidR="00D35A85">
        <w:t>Platinum</w:t>
      </w:r>
      <w:r w:rsidR="00AC387B" w:rsidRPr="74703AE5">
        <w:t xml:space="preserve"> </w:t>
      </w:r>
      <w:r w:rsidR="00AA58FC" w:rsidRPr="74703AE5">
        <w:t>“</w:t>
      </w:r>
      <w:hyperlink r:id="rId26">
        <w:r w:rsidR="00AA58FC" w:rsidRPr="74703AE5">
          <w:rPr>
            <w:rStyle w:val="Hyperlink"/>
          </w:rPr>
          <w:t>Cardigan</w:t>
        </w:r>
      </w:hyperlink>
      <w:r w:rsidR="00AA58FC" w:rsidRPr="74703AE5">
        <w:t>”</w:t>
      </w:r>
      <w:r w:rsidR="00AC387B" w:rsidRPr="74703AE5">
        <w:t xml:space="preserve"> </w:t>
      </w:r>
      <w:r w:rsidR="00E320D6" w:rsidRPr="74703AE5">
        <w:t>in addition to</w:t>
      </w:r>
      <w:r w:rsidR="003533A5" w:rsidRPr="74703AE5">
        <w:t xml:space="preserve"> </w:t>
      </w:r>
      <w:r w:rsidR="00AA58FC" w:rsidRPr="74703AE5">
        <w:t>“</w:t>
      </w:r>
      <w:hyperlink r:id="rId27">
        <w:r w:rsidR="0027620A">
          <w:rPr>
            <w:rStyle w:val="Hyperlink"/>
          </w:rPr>
          <w:t>Euphoria (Feat. Kaash Paige &amp; Travis Scott)</w:t>
        </w:r>
      </w:hyperlink>
      <w:r w:rsidR="00861C23" w:rsidRPr="74703AE5">
        <w:t>”</w:t>
      </w:r>
      <w:r w:rsidR="00506A4C" w:rsidRPr="74703AE5">
        <w:t xml:space="preserve"> </w:t>
      </w:r>
      <w:r w:rsidR="00861C23" w:rsidRPr="74703AE5">
        <w:t xml:space="preserve">and </w:t>
      </w:r>
      <w:r w:rsidR="00AA58FC" w:rsidRPr="74703AE5">
        <w:t>“</w:t>
      </w:r>
      <w:hyperlink r:id="rId28">
        <w:r w:rsidR="0027620A">
          <w:rPr>
            <w:rStyle w:val="Hyperlink"/>
          </w:rPr>
          <w:t>Had Enough (Feat. Quavo &amp; Offset)</w:t>
        </w:r>
      </w:hyperlink>
      <w:r w:rsidR="0027620A">
        <w:t xml:space="preserve">, both of which were recently certified Gold by the RIAA. </w:t>
      </w:r>
      <w:r w:rsidR="009C1CA2" w:rsidRPr="74703AE5">
        <w:t>L</w:t>
      </w:r>
      <w:r w:rsidR="00D116B6" w:rsidRPr="74703AE5">
        <w:t>ast year saw Don Toliver earn</w:t>
      </w:r>
      <w:r w:rsidR="00DF5DFA" w:rsidRPr="74703AE5">
        <w:t xml:space="preserve"> international </w:t>
      </w:r>
      <w:r w:rsidR="006F7EB6" w:rsidRPr="74703AE5">
        <w:t>applause</w:t>
      </w:r>
      <w:r w:rsidR="00D116B6" w:rsidRPr="74703AE5">
        <w:t xml:space="preserve"> with</w:t>
      </w:r>
      <w:r w:rsidR="00DF5DFA" w:rsidRPr="74703AE5">
        <w:t xml:space="preserve"> “</w:t>
      </w:r>
      <w:hyperlink r:id="rId29">
        <w:r w:rsidR="00DF5DFA" w:rsidRPr="74703AE5">
          <w:rPr>
            <w:rStyle w:val="Hyperlink"/>
          </w:rPr>
          <w:t>Do It Right</w:t>
        </w:r>
      </w:hyperlink>
      <w:r w:rsidR="00DF5DFA" w:rsidRPr="74703AE5">
        <w:t xml:space="preserve">.” </w:t>
      </w:r>
      <w:r w:rsidR="00C2505B" w:rsidRPr="74703AE5">
        <w:t xml:space="preserve">Hailed by </w:t>
      </w:r>
      <w:hyperlink r:id="rId30">
        <w:r w:rsidR="00C2505B" w:rsidRPr="74703AE5">
          <w:rPr>
            <w:rStyle w:val="Hyperlink"/>
            <w:i/>
            <w:iCs/>
          </w:rPr>
          <w:t>CLASH</w:t>
        </w:r>
      </w:hyperlink>
      <w:r w:rsidR="00C2505B" w:rsidRPr="74703AE5">
        <w:t xml:space="preserve"> as “</w:t>
      </w:r>
      <w:r w:rsidR="00C2505B" w:rsidRPr="74703AE5">
        <w:rPr>
          <w:i/>
          <w:iCs/>
        </w:rPr>
        <w:t>a ready-made anthem, it’s bouncy funk fueled by a sample of the S.O.S Band’s classic ‘Take Your Time (Do It Right),’</w:t>
      </w:r>
      <w:r w:rsidR="00C2505B" w:rsidRPr="74703AE5">
        <w:t xml:space="preserve">” the track is joined by </w:t>
      </w:r>
      <w:r w:rsidR="00776676" w:rsidRPr="74703AE5">
        <w:t>glitter</w:t>
      </w:r>
      <w:r w:rsidR="00DD41F8" w:rsidRPr="74703AE5">
        <w:t>ball</w:t>
      </w:r>
      <w:r w:rsidR="00C2505B" w:rsidRPr="74703AE5">
        <w:t xml:space="preserve">-powered official </w:t>
      </w:r>
      <w:r w:rsidR="008C5F49" w:rsidRPr="74703AE5">
        <w:t>visual</w:t>
      </w:r>
      <w:r w:rsidR="00C2505B" w:rsidRPr="74703AE5">
        <w:t xml:space="preserve">, </w:t>
      </w:r>
      <w:r w:rsidR="00776676" w:rsidRPr="74703AE5">
        <w:t>presented by Cactus Jack</w:t>
      </w:r>
      <w:r w:rsidR="001E03C3" w:rsidRPr="74703AE5">
        <w:t xml:space="preserve"> and Rotation</w:t>
      </w:r>
      <w:r w:rsidR="00776676" w:rsidRPr="74703AE5">
        <w:t xml:space="preserve">, </w:t>
      </w:r>
      <w:r w:rsidR="00C2505B" w:rsidRPr="74703AE5">
        <w:t>directed by award-winning French filmmaker Alexandre Moors (Kendrick Lamar, Juice WRLD, Miley Cyrus)</w:t>
      </w:r>
      <w:r w:rsidR="00005DD3" w:rsidRPr="74703AE5">
        <w:t xml:space="preserve"> </w:t>
      </w:r>
      <w:r w:rsidR="00C2505B" w:rsidRPr="74703AE5">
        <w:t xml:space="preserve">and now </w:t>
      </w:r>
      <w:r w:rsidR="002550B8" w:rsidRPr="74703AE5">
        <w:t xml:space="preserve">boasting close to 9M views </w:t>
      </w:r>
      <w:r w:rsidR="00C2505B" w:rsidRPr="74703AE5">
        <w:t xml:space="preserve">at YouTube </w:t>
      </w:r>
      <w:hyperlink r:id="rId31">
        <w:r w:rsidR="00C2505B" w:rsidRPr="74703AE5">
          <w:rPr>
            <w:rStyle w:val="Hyperlink"/>
          </w:rPr>
          <w:t>HERE</w:t>
        </w:r>
      </w:hyperlink>
      <w:r w:rsidR="00C2505B" w:rsidRPr="74703AE5">
        <w:t>.</w:t>
      </w:r>
    </w:p>
    <w:p w14:paraId="03A05CD6" w14:textId="77777777" w:rsidR="00AB5901" w:rsidRPr="001E2ED9" w:rsidRDefault="00AB5901" w:rsidP="74703AE5">
      <w:pPr>
        <w:pStyle w:val="NoSpacing"/>
      </w:pPr>
    </w:p>
    <w:p w14:paraId="3A164261" w14:textId="77777777" w:rsidR="00AB5901" w:rsidRPr="001E2ED9" w:rsidRDefault="00AB5901" w:rsidP="74703AE5">
      <w:pPr>
        <w:pStyle w:val="NoSpacing"/>
      </w:pPr>
      <w:r w:rsidRPr="74703AE5">
        <w:t xml:space="preserve">In addition, </w:t>
      </w:r>
      <w:r w:rsidR="00132265" w:rsidRPr="74703AE5">
        <w:t xml:space="preserve">Don Toliver </w:t>
      </w:r>
      <w:r w:rsidR="00D116B6" w:rsidRPr="74703AE5">
        <w:t xml:space="preserve">was </w:t>
      </w:r>
      <w:r w:rsidR="00132265" w:rsidRPr="74703AE5">
        <w:t xml:space="preserve">featured in </w:t>
      </w:r>
      <w:r w:rsidR="00132265" w:rsidRPr="74703AE5">
        <w:rPr>
          <w:i/>
          <w:iCs/>
        </w:rPr>
        <w:t>Rihanna’s Savage X Fenty Show Vol. 4</w:t>
      </w:r>
      <w:r w:rsidR="00132265" w:rsidRPr="74703AE5">
        <w:t xml:space="preserve">, </w:t>
      </w:r>
      <w:r w:rsidR="00D51ACD" w:rsidRPr="74703AE5">
        <w:t xml:space="preserve">performing a scintillating medley of “Do It Right” and “Way Bigger,” the latter of which originally appears on his critically acclaimed sophomore album, 2021’s </w:t>
      </w:r>
      <w:hyperlink r:id="rId32">
        <w:r w:rsidR="00D51ACD" w:rsidRPr="74703AE5">
          <w:rPr>
            <w:rStyle w:val="Hyperlink"/>
            <w:i/>
            <w:iCs/>
          </w:rPr>
          <w:t>Life of a DON</w:t>
        </w:r>
      </w:hyperlink>
      <w:r w:rsidR="00D51ACD" w:rsidRPr="74703AE5">
        <w:t xml:space="preserve">. The </w:t>
      </w:r>
      <w:r w:rsidR="00132265" w:rsidRPr="74703AE5">
        <w:t>star-studded annual fashion experience can be viewed</w:t>
      </w:r>
      <w:r w:rsidR="00D51ACD" w:rsidRPr="74703AE5">
        <w:t xml:space="preserve"> exclusively on Prime Video</w:t>
      </w:r>
      <w:r w:rsidR="00132265" w:rsidRPr="74703AE5">
        <w:t xml:space="preserve"> </w:t>
      </w:r>
      <w:hyperlink r:id="rId33">
        <w:r w:rsidR="00D51ACD" w:rsidRPr="74703AE5">
          <w:rPr>
            <w:rStyle w:val="Hyperlink"/>
          </w:rPr>
          <w:t>HERE</w:t>
        </w:r>
      </w:hyperlink>
      <w:r w:rsidR="00D51ACD" w:rsidRPr="74703AE5">
        <w:t>.</w:t>
      </w:r>
    </w:p>
    <w:p w14:paraId="02FD4567" w14:textId="77777777" w:rsidR="00D51ACD" w:rsidRPr="001E2ED9" w:rsidRDefault="00D51ACD" w:rsidP="74703AE5">
      <w:pPr>
        <w:pStyle w:val="NoSpacing"/>
      </w:pPr>
    </w:p>
    <w:p w14:paraId="495C42CE" w14:textId="77777777" w:rsidR="00AB5901" w:rsidRPr="001E2ED9" w:rsidRDefault="00950B33" w:rsidP="74703AE5">
      <w:pPr>
        <w:pStyle w:val="NoSpacing"/>
      </w:pPr>
      <w:r w:rsidRPr="74703AE5">
        <w:t>Indeed,</w:t>
      </w:r>
      <w:r w:rsidRPr="74703AE5">
        <w:rPr>
          <w:i/>
          <w:iCs/>
        </w:rPr>
        <w:t xml:space="preserve"> </w:t>
      </w:r>
      <w:r w:rsidR="00D51ACD" w:rsidRPr="74703AE5">
        <w:t>2022 marked a landmark year for Don Toliver, with high profile features including</w:t>
      </w:r>
      <w:r w:rsidR="00DD41F8" w:rsidRPr="74703AE5">
        <w:t xml:space="preserve"> SZA’s “</w:t>
      </w:r>
      <w:hyperlink r:id="rId34">
        <w:r w:rsidR="00DD41F8" w:rsidRPr="74703AE5">
          <w:rPr>
            <w:rStyle w:val="Hyperlink"/>
          </w:rPr>
          <w:t>Used</w:t>
        </w:r>
      </w:hyperlink>
      <w:r w:rsidR="00DD41F8" w:rsidRPr="74703AE5">
        <w:t>,”</w:t>
      </w:r>
      <w:r w:rsidR="00D51ACD" w:rsidRPr="74703AE5">
        <w:t xml:space="preserve"> Justin Bieber’s “</w:t>
      </w:r>
      <w:hyperlink r:id="rId35">
        <w:r w:rsidR="00D51ACD" w:rsidRPr="74703AE5">
          <w:rPr>
            <w:rStyle w:val="Hyperlink"/>
          </w:rPr>
          <w:t>Honest</w:t>
        </w:r>
      </w:hyperlink>
      <w:r w:rsidR="00D51ACD" w:rsidRPr="74703AE5">
        <w:t>,” Kid Cudi’s “</w:t>
      </w:r>
      <w:hyperlink r:id="rId36">
        <w:r w:rsidR="00D51ACD" w:rsidRPr="74703AE5">
          <w:rPr>
            <w:rStyle w:val="Hyperlink"/>
          </w:rPr>
          <w:t>Somewhere To Fly</w:t>
        </w:r>
      </w:hyperlink>
      <w:r w:rsidR="00D51ACD" w:rsidRPr="74703AE5">
        <w:t>” and “</w:t>
      </w:r>
      <w:hyperlink r:id="rId37">
        <w:r w:rsidR="00D51ACD" w:rsidRPr="74703AE5">
          <w:rPr>
            <w:rStyle w:val="Hyperlink"/>
          </w:rPr>
          <w:t>Burrow</w:t>
        </w:r>
      </w:hyperlink>
      <w:r w:rsidR="00D51ACD" w:rsidRPr="74703AE5">
        <w:t>,” Baby Keem’s “</w:t>
      </w:r>
      <w:hyperlink r:id="rId38">
        <w:r w:rsidR="00D51ACD" w:rsidRPr="74703AE5">
          <w:rPr>
            <w:rStyle w:val="Hyperlink"/>
          </w:rPr>
          <w:t>Killstreaks</w:t>
        </w:r>
      </w:hyperlink>
      <w:r w:rsidR="00D51ACD" w:rsidRPr="74703AE5">
        <w:t>,” Trippie Redd’s “</w:t>
      </w:r>
      <w:hyperlink r:id="rId39">
        <w:r w:rsidR="00D51ACD" w:rsidRPr="74703AE5">
          <w:rPr>
            <w:rStyle w:val="Hyperlink"/>
          </w:rPr>
          <w:t>Ain’t Safe</w:t>
        </w:r>
      </w:hyperlink>
      <w:r w:rsidR="00D51ACD" w:rsidRPr="74703AE5">
        <w:rPr>
          <w:rStyle w:val="Hyperlink"/>
        </w:rPr>
        <w:t>,</w:t>
      </w:r>
      <w:r w:rsidR="00D51ACD" w:rsidRPr="74703AE5">
        <w:t>” and Wizkid’s “</w:t>
      </w:r>
      <w:hyperlink r:id="rId40">
        <w:r w:rsidR="00D51ACD" w:rsidRPr="74703AE5">
          <w:rPr>
            <w:rStyle w:val="Hyperlink"/>
          </w:rPr>
          <w:t>Special</w:t>
        </w:r>
      </w:hyperlink>
      <w:r w:rsidR="00DD41F8" w:rsidRPr="74703AE5">
        <w:t>,</w:t>
      </w:r>
      <w:r w:rsidR="00D51ACD" w:rsidRPr="74703AE5">
        <w:t>”</w:t>
      </w:r>
      <w:r w:rsidR="00DD41F8" w:rsidRPr="74703AE5">
        <w:t xml:space="preserve"> to name just a few.</w:t>
      </w:r>
      <w:r w:rsidR="00D51ACD" w:rsidRPr="74703AE5">
        <w:t xml:space="preserve"> Released October 2021, </w:t>
      </w:r>
      <w:r w:rsidR="00132265" w:rsidRPr="74703AE5">
        <w:rPr>
          <w:i/>
          <w:iCs/>
        </w:rPr>
        <w:t>Life of a DON</w:t>
      </w:r>
      <w:r w:rsidR="00132265" w:rsidRPr="74703AE5">
        <w:t xml:space="preserve"> made a spectacular chart debut upon its </w:t>
      </w:r>
      <w:r w:rsidR="00D51ACD" w:rsidRPr="74703AE5">
        <w:t>arrival</w:t>
      </w:r>
      <w:r w:rsidR="00132265" w:rsidRPr="74703AE5">
        <w:t xml:space="preserve">, landing at #2 on </w:t>
      </w:r>
      <w:r w:rsidR="00132265" w:rsidRPr="74703AE5">
        <w:rPr>
          <w:i/>
          <w:iCs/>
        </w:rPr>
        <w:t>Billboard</w:t>
      </w:r>
      <w:r w:rsidR="00132265" w:rsidRPr="74703AE5">
        <w:t xml:space="preserve">’s “Top R&amp;B/Hip-Hop Albums” and the </w:t>
      </w:r>
      <w:r w:rsidR="00132265" w:rsidRPr="74703AE5">
        <w:rPr>
          <w:i/>
          <w:iCs/>
        </w:rPr>
        <w:t>Billboard 200</w:t>
      </w:r>
      <w:r w:rsidR="00132265" w:rsidRPr="74703AE5">
        <w:t xml:space="preserve"> – Toliver's second US top 10 debut on the overall chart and highest charting album to date.</w:t>
      </w:r>
      <w:r w:rsidR="00A559F5" w:rsidRPr="74703AE5">
        <w:t xml:space="preserve"> </w:t>
      </w:r>
      <w:r w:rsidR="00A559F5" w:rsidRPr="74703AE5">
        <w:rPr>
          <w:i/>
          <w:iCs/>
        </w:rPr>
        <w:t>Life of a DON</w:t>
      </w:r>
      <w:r w:rsidR="00A559F5" w:rsidRPr="74703AE5">
        <w:t xml:space="preserve"> includes such hit singles as “</w:t>
      </w:r>
      <w:hyperlink r:id="rId41">
        <w:r w:rsidR="00A559F5" w:rsidRPr="74703AE5">
          <w:rPr>
            <w:rStyle w:val="Hyperlink"/>
          </w:rPr>
          <w:t>Drugs N Hella Melodies (Feat. Kali Uchis)</w:t>
        </w:r>
      </w:hyperlink>
      <w:r w:rsidR="00A559F5" w:rsidRPr="74703AE5">
        <w:t>,” “</w:t>
      </w:r>
      <w:hyperlink r:id="rId42">
        <w:r w:rsidR="00A559F5" w:rsidRPr="74703AE5">
          <w:rPr>
            <w:rStyle w:val="Hyperlink"/>
          </w:rPr>
          <w:t>Way Bigger</w:t>
        </w:r>
      </w:hyperlink>
      <w:r w:rsidR="00A559F5" w:rsidRPr="74703AE5">
        <w:t>,” “</w:t>
      </w:r>
      <w:hyperlink r:id="rId43">
        <w:r w:rsidR="00A559F5" w:rsidRPr="74703AE5">
          <w:rPr>
            <w:rStyle w:val="Hyperlink"/>
          </w:rPr>
          <w:t>Flocky Flocky (Feat. Travis Scott)</w:t>
        </w:r>
      </w:hyperlink>
      <w:r w:rsidR="00A559F5" w:rsidRPr="74703AE5">
        <w:t>,” and the RIAA gold certified “</w:t>
      </w:r>
      <w:hyperlink r:id="rId44">
        <w:r w:rsidR="00A559F5" w:rsidRPr="74703AE5">
          <w:rPr>
            <w:rStyle w:val="Hyperlink"/>
          </w:rPr>
          <w:t>What You Need</w:t>
        </w:r>
      </w:hyperlink>
      <w:r w:rsidR="00A559F5" w:rsidRPr="74703AE5">
        <w:t xml:space="preserve">,” all of which are joined by dramatic visuals that have earned a combined 60M+ views via the official Don Toliver YouTube channel </w:t>
      </w:r>
      <w:hyperlink r:id="rId45">
        <w:r w:rsidR="00A559F5" w:rsidRPr="74703AE5">
          <w:rPr>
            <w:rStyle w:val="Hyperlink"/>
          </w:rPr>
          <w:t>HERE</w:t>
        </w:r>
      </w:hyperlink>
      <w:r w:rsidR="00A559F5" w:rsidRPr="74703AE5">
        <w:t xml:space="preserve">. </w:t>
      </w:r>
    </w:p>
    <w:p w14:paraId="737BB020" w14:textId="77777777" w:rsidR="00EB586E" w:rsidRPr="001E2ED9" w:rsidRDefault="00EB586E" w:rsidP="74703AE5">
      <w:pPr>
        <w:pStyle w:val="NoSpacing"/>
        <w:rPr>
          <w:b/>
          <w:bCs/>
          <w:u w:val="single"/>
        </w:rPr>
      </w:pPr>
    </w:p>
    <w:p w14:paraId="6B20C3EB" w14:textId="77777777" w:rsidR="00D51ACD" w:rsidRPr="001E2ED9" w:rsidRDefault="00D51ACD" w:rsidP="74703AE5">
      <w:pPr>
        <w:pStyle w:val="NoSpacing"/>
        <w:rPr>
          <w:b/>
          <w:bCs/>
          <w:u w:val="single"/>
        </w:rPr>
      </w:pPr>
      <w:r w:rsidRPr="74703AE5">
        <w:rPr>
          <w:b/>
          <w:bCs/>
          <w:u w:val="single"/>
        </w:rPr>
        <w:t>ABOUT DON TOLIVER:</w:t>
      </w:r>
    </w:p>
    <w:p w14:paraId="6308F7CB" w14:textId="77777777" w:rsidR="00D51ACD" w:rsidRPr="001E2ED9" w:rsidRDefault="00D51ACD" w:rsidP="74703AE5">
      <w:pPr>
        <w:pStyle w:val="NoSpacing"/>
      </w:pPr>
      <w:r w:rsidRPr="74703AE5">
        <w:t>Soul singer, songwriter,</w:t>
      </w:r>
      <w:r w:rsidR="00814021" w:rsidRPr="74703AE5">
        <w:t xml:space="preserve"> and</w:t>
      </w:r>
      <w:r w:rsidRPr="74703AE5">
        <w:t xml:space="preserve"> artist</w:t>
      </w:r>
      <w:r w:rsidR="00814021" w:rsidRPr="74703AE5">
        <w:t xml:space="preserve"> </w:t>
      </w:r>
      <w:r w:rsidRPr="74703AE5">
        <w:t xml:space="preserve">Don Toliver </w:t>
      </w:r>
      <w:r w:rsidR="00814021" w:rsidRPr="74703AE5">
        <w:t>has earned worldwide attention for</w:t>
      </w:r>
      <w:r w:rsidRPr="74703AE5">
        <w:t xml:space="preserve"> a unique sound that calls out his </w:t>
      </w:r>
      <w:r w:rsidR="00814021" w:rsidRPr="74703AE5">
        <w:t xml:space="preserve">myriad </w:t>
      </w:r>
      <w:r w:rsidRPr="74703AE5">
        <w:t>musical influence</w:t>
      </w:r>
      <w:r w:rsidR="00814021" w:rsidRPr="74703AE5">
        <w:t>s</w:t>
      </w:r>
      <w:r w:rsidRPr="74703AE5">
        <w:t xml:space="preserve"> of </w:t>
      </w:r>
      <w:r w:rsidR="00814021" w:rsidRPr="74703AE5">
        <w:t>h</w:t>
      </w:r>
      <w:r w:rsidRPr="74703AE5">
        <w:t xml:space="preserve">ip-hop, smoked-out R&amp;B, ambitious pop, and </w:t>
      </w:r>
      <w:r w:rsidR="00814021" w:rsidRPr="74703AE5">
        <w:t xml:space="preserve">even </w:t>
      </w:r>
      <w:r w:rsidRPr="74703AE5">
        <w:t>a bit of rock</w:t>
      </w:r>
      <w:r w:rsidR="00814021" w:rsidRPr="74703AE5">
        <w:t xml:space="preserve"> ‘n’ roll</w:t>
      </w:r>
      <w:r w:rsidRPr="74703AE5">
        <w:t xml:space="preserve">, creating a genre-bending lane of his own. </w:t>
      </w:r>
      <w:r w:rsidR="00814021" w:rsidRPr="74703AE5">
        <w:t xml:space="preserve">After the 2018 mixtape </w:t>
      </w:r>
      <w:r w:rsidR="00814021" w:rsidRPr="74703AE5">
        <w:rPr>
          <w:i/>
          <w:iCs/>
        </w:rPr>
        <w:t>Donny Womack</w:t>
      </w:r>
      <w:r w:rsidR="00814021" w:rsidRPr="74703AE5">
        <w:t xml:space="preserve">, the Houston, TX native assembled his full-length debut, </w:t>
      </w:r>
      <w:r w:rsidR="00814021" w:rsidRPr="74703AE5">
        <w:rPr>
          <w:i/>
          <w:iCs/>
        </w:rPr>
        <w:t>Heaven Or Hell</w:t>
      </w:r>
      <w:r w:rsidR="00814021" w:rsidRPr="74703AE5">
        <w:t xml:space="preserve">, which claimed spots on mid-year and year-end lists by </w:t>
      </w:r>
      <w:r w:rsidR="00814021" w:rsidRPr="74703AE5">
        <w:rPr>
          <w:i/>
          <w:iCs/>
        </w:rPr>
        <w:t>Complex</w:t>
      </w:r>
      <w:r w:rsidR="00814021" w:rsidRPr="74703AE5">
        <w:t xml:space="preserve"> and </w:t>
      </w:r>
      <w:r w:rsidR="00814021" w:rsidRPr="74703AE5">
        <w:rPr>
          <w:i/>
          <w:iCs/>
        </w:rPr>
        <w:t>XXL</w:t>
      </w:r>
      <w:r w:rsidR="00814021" w:rsidRPr="74703AE5">
        <w:t xml:space="preserve">, while </w:t>
      </w:r>
      <w:r w:rsidR="00814021" w:rsidRPr="74703AE5">
        <w:rPr>
          <w:i/>
          <w:iCs/>
        </w:rPr>
        <w:t>Rolling Stone</w:t>
      </w:r>
      <w:r w:rsidR="00814021" w:rsidRPr="74703AE5">
        <w:t xml:space="preserve"> championed him among the “</w:t>
      </w:r>
      <w:r w:rsidR="00814021" w:rsidRPr="74703AE5">
        <w:rPr>
          <w:i/>
          <w:iCs/>
        </w:rPr>
        <w:t>10 Biggest Breakthrough Artists of 2020.</w:t>
      </w:r>
      <w:r w:rsidR="00814021" w:rsidRPr="74703AE5">
        <w:t xml:space="preserve">” Don then joined forces with Internet Money, NAV, and Gunna for the </w:t>
      </w:r>
      <w:r w:rsidR="00DD41F8" w:rsidRPr="74703AE5">
        <w:t>4</w:t>
      </w:r>
      <w:r w:rsidR="00814021" w:rsidRPr="74703AE5">
        <w:t xml:space="preserve">x platinum banger “Lemonade,” which they also performed on NBC’s </w:t>
      </w:r>
      <w:r w:rsidR="00814021" w:rsidRPr="74703AE5">
        <w:rPr>
          <w:i/>
          <w:iCs/>
        </w:rPr>
        <w:t>The Tonight Show Starring Jimmy Fallon</w:t>
      </w:r>
      <w:r w:rsidR="00814021" w:rsidRPr="74703AE5">
        <w:t xml:space="preserve">. </w:t>
      </w:r>
      <w:r w:rsidR="00DD41F8" w:rsidRPr="74703AE5">
        <w:t>2021 saw Don</w:t>
      </w:r>
      <w:r w:rsidR="00B95BA2" w:rsidRPr="74703AE5">
        <w:t xml:space="preserve"> </w:t>
      </w:r>
      <w:r w:rsidR="00DD41F8" w:rsidRPr="74703AE5">
        <w:t xml:space="preserve">team with Lil Durk and Latto for “Fast Lane,” the lead track on </w:t>
      </w:r>
      <w:r w:rsidR="00814021" w:rsidRPr="74703AE5">
        <w:t xml:space="preserve">Atlantic Records’ </w:t>
      </w:r>
      <w:r w:rsidR="00814021" w:rsidRPr="74703AE5">
        <w:rPr>
          <w:i/>
          <w:iCs/>
        </w:rPr>
        <w:t>F9: The Fast Saga (Original Motion Picture Soundtrack)</w:t>
      </w:r>
      <w:r w:rsidR="00DD41F8" w:rsidRPr="74703AE5">
        <w:t xml:space="preserve">, followed by the blockbuster release of </w:t>
      </w:r>
      <w:r w:rsidR="00DD41F8" w:rsidRPr="74703AE5">
        <w:rPr>
          <w:i/>
          <w:iCs/>
        </w:rPr>
        <w:t xml:space="preserve">Life of a </w:t>
      </w:r>
      <w:r w:rsidR="00DD41F8" w:rsidRPr="74703AE5">
        <w:rPr>
          <w:i/>
          <w:iCs/>
        </w:rPr>
        <w:lastRenderedPageBreak/>
        <w:t>DON</w:t>
      </w:r>
      <w:r w:rsidR="00DD41F8" w:rsidRPr="74703AE5">
        <w:t xml:space="preserve">, once again showcasing his fluid ability to exist in multiple soundscapes and featuring production by Mike Dean, Hit-Boy, Mustard, and more. Through it all, he </w:t>
      </w:r>
      <w:r w:rsidR="00814021" w:rsidRPr="74703AE5">
        <w:t xml:space="preserve">has gathered billions of streams, scored platinum plaques, and received praise courtesy of everybody from such media outlets as </w:t>
      </w:r>
      <w:r w:rsidR="00814021" w:rsidRPr="74703AE5">
        <w:rPr>
          <w:i/>
          <w:iCs/>
        </w:rPr>
        <w:t>V MAN</w:t>
      </w:r>
      <w:r w:rsidR="00814021" w:rsidRPr="74703AE5">
        <w:t xml:space="preserve">, </w:t>
      </w:r>
      <w:r w:rsidR="00814021" w:rsidRPr="74703AE5">
        <w:rPr>
          <w:i/>
          <w:iCs/>
        </w:rPr>
        <w:t>W Magazine</w:t>
      </w:r>
      <w:r w:rsidR="00814021" w:rsidRPr="74703AE5">
        <w:t xml:space="preserve">, </w:t>
      </w:r>
      <w:r w:rsidR="00814021" w:rsidRPr="74703AE5">
        <w:rPr>
          <w:i/>
          <w:iCs/>
        </w:rPr>
        <w:t>Interview</w:t>
      </w:r>
      <w:r w:rsidR="00814021" w:rsidRPr="74703AE5">
        <w:t>, and more.</w:t>
      </w:r>
      <w:r w:rsidR="00DD41F8" w:rsidRPr="74703AE5">
        <w:t xml:space="preserve"> </w:t>
      </w:r>
      <w:r w:rsidRPr="74703AE5">
        <w:t xml:space="preserve">2023 </w:t>
      </w:r>
      <w:r w:rsidR="00D116B6" w:rsidRPr="74703AE5">
        <w:t xml:space="preserve">now </w:t>
      </w:r>
      <w:r w:rsidRPr="74703AE5">
        <w:t>mark</w:t>
      </w:r>
      <w:r w:rsidR="00DD41F8" w:rsidRPr="74703AE5">
        <w:t>s</w:t>
      </w:r>
      <w:r w:rsidRPr="74703AE5">
        <w:t xml:space="preserve"> a</w:t>
      </w:r>
      <w:r w:rsidR="00DD41F8" w:rsidRPr="74703AE5">
        <w:t xml:space="preserve"> spectacular</w:t>
      </w:r>
      <w:r w:rsidRPr="74703AE5">
        <w:t xml:space="preserve"> new era for Don and his fans</w:t>
      </w:r>
      <w:r w:rsidR="00DD41F8" w:rsidRPr="74703AE5">
        <w:t xml:space="preserve"> around the world</w:t>
      </w:r>
      <w:r w:rsidRPr="74703AE5">
        <w:t xml:space="preserve"> as he </w:t>
      </w:r>
      <w:r w:rsidR="00DD41F8" w:rsidRPr="74703AE5">
        <w:t>embarks on his most exciting musical journey thus far</w:t>
      </w:r>
      <w:r w:rsidRPr="74703AE5">
        <w:t>. Stay tuned</w:t>
      </w:r>
      <w:r w:rsidR="00DD41F8" w:rsidRPr="74703AE5">
        <w:t>…</w:t>
      </w:r>
    </w:p>
    <w:p w14:paraId="6A171676" w14:textId="77777777" w:rsidR="00553EE9" w:rsidRDefault="00553EE9" w:rsidP="0046122E">
      <w:pPr>
        <w:pStyle w:val="NoSpacing"/>
        <w:rPr>
          <w:rFonts w:cstheme="minorHAnsi"/>
          <w:b/>
          <w:bCs/>
        </w:rPr>
      </w:pPr>
    </w:p>
    <w:p w14:paraId="12C5A667" w14:textId="77777777" w:rsidR="00EA63AC" w:rsidRPr="001E2ED9" w:rsidRDefault="00EA63AC" w:rsidP="00EA63AC">
      <w:pPr>
        <w:pStyle w:val="NoSpacing"/>
        <w:jc w:val="center"/>
        <w:rPr>
          <w:rFonts w:cstheme="minorHAnsi"/>
          <w:b/>
          <w:bCs/>
        </w:rPr>
      </w:pPr>
      <w:r w:rsidRPr="001E2ED9">
        <w:rPr>
          <w:rFonts w:cstheme="minorHAnsi"/>
          <w:b/>
          <w:bCs/>
        </w:rPr>
        <w:t>DON TOLIVER</w:t>
      </w:r>
    </w:p>
    <w:p w14:paraId="438D88B9" w14:textId="77777777" w:rsidR="00EA63AC" w:rsidRPr="001E2ED9" w:rsidRDefault="00EA63AC" w:rsidP="00EA63AC">
      <w:pPr>
        <w:pStyle w:val="NoSpacing"/>
        <w:jc w:val="center"/>
        <w:rPr>
          <w:rFonts w:cstheme="minorHAnsi"/>
          <w:b/>
          <w:bCs/>
        </w:rPr>
      </w:pPr>
      <w:r w:rsidRPr="001E2ED9">
        <w:rPr>
          <w:rFonts w:cstheme="minorHAnsi"/>
          <w:b/>
          <w:bCs/>
        </w:rPr>
        <w:t>ON TOUR 2023</w:t>
      </w:r>
    </w:p>
    <w:p w14:paraId="27C2E9BD" w14:textId="77777777" w:rsidR="00D35A85" w:rsidRDefault="00D35A85" w:rsidP="00D6293E">
      <w:pPr>
        <w:pStyle w:val="NoSpacing"/>
        <w:jc w:val="center"/>
        <w:rPr>
          <w:rFonts w:cstheme="minorHAnsi"/>
        </w:rPr>
      </w:pPr>
    </w:p>
    <w:p w14:paraId="7B8DCAE7" w14:textId="77777777" w:rsidR="00D6293E" w:rsidRPr="001E2ED9" w:rsidRDefault="00D6293E" w:rsidP="00D6293E">
      <w:pPr>
        <w:pStyle w:val="NoSpacing"/>
        <w:jc w:val="center"/>
        <w:rPr>
          <w:rFonts w:cstheme="minorHAnsi"/>
        </w:rPr>
      </w:pPr>
      <w:r w:rsidRPr="001E2ED9">
        <w:rPr>
          <w:rFonts w:cstheme="minorHAnsi"/>
        </w:rPr>
        <w:t>† w/ Future “One Big Party Tour”</w:t>
      </w:r>
    </w:p>
    <w:p w14:paraId="09ADF88E" w14:textId="77777777" w:rsidR="00EA63AC" w:rsidRPr="001E2ED9" w:rsidRDefault="00EA63AC" w:rsidP="00D6293E">
      <w:pPr>
        <w:pStyle w:val="NoSpacing"/>
        <w:rPr>
          <w:rFonts w:cstheme="minorHAnsi"/>
        </w:rPr>
      </w:pPr>
    </w:p>
    <w:p w14:paraId="72252425" w14:textId="77777777" w:rsidR="00EA63AC" w:rsidRPr="001E2ED9" w:rsidRDefault="00EA63AC" w:rsidP="00EA63AC">
      <w:pPr>
        <w:pStyle w:val="NoSpacing"/>
        <w:jc w:val="center"/>
        <w:rPr>
          <w:rFonts w:cstheme="minorHAnsi"/>
          <w:b/>
          <w:bCs/>
        </w:rPr>
      </w:pPr>
      <w:r w:rsidRPr="001E2ED9">
        <w:rPr>
          <w:rFonts w:cstheme="minorHAnsi"/>
          <w:b/>
          <w:bCs/>
        </w:rPr>
        <w:t>MARCH</w:t>
      </w:r>
    </w:p>
    <w:p w14:paraId="15E88100" w14:textId="77777777" w:rsidR="00EA63AC" w:rsidRPr="001E2ED9" w:rsidRDefault="00EA63AC" w:rsidP="00EA63AC">
      <w:pPr>
        <w:pStyle w:val="NoSpacing"/>
        <w:jc w:val="center"/>
        <w:rPr>
          <w:rFonts w:cstheme="minorHAnsi"/>
        </w:rPr>
      </w:pPr>
      <w:r w:rsidRPr="001E2ED9">
        <w:rPr>
          <w:rFonts w:cstheme="minorHAnsi"/>
        </w:rPr>
        <w:t>17 – Fort Lauderdale, FL – FLA Live Arena †</w:t>
      </w:r>
    </w:p>
    <w:p w14:paraId="13A9A3A9" w14:textId="77777777" w:rsidR="00EA63AC" w:rsidRPr="001E2ED9" w:rsidRDefault="00EA63AC" w:rsidP="00EA63AC">
      <w:pPr>
        <w:pStyle w:val="NoSpacing"/>
        <w:jc w:val="center"/>
        <w:rPr>
          <w:rFonts w:cstheme="minorHAnsi"/>
        </w:rPr>
      </w:pPr>
      <w:r w:rsidRPr="001E2ED9">
        <w:rPr>
          <w:rFonts w:cstheme="minorHAnsi"/>
        </w:rPr>
        <w:t>19 – Jacksonville, FL – Vystar Arena †</w:t>
      </w:r>
    </w:p>
    <w:p w14:paraId="6DF848E2" w14:textId="77777777" w:rsidR="00EA63AC" w:rsidRPr="001E2ED9" w:rsidRDefault="00EA63AC" w:rsidP="00EA63AC">
      <w:pPr>
        <w:pStyle w:val="NoSpacing"/>
        <w:jc w:val="center"/>
        <w:rPr>
          <w:rFonts w:cstheme="minorHAnsi"/>
        </w:rPr>
      </w:pPr>
      <w:r w:rsidRPr="001E2ED9">
        <w:rPr>
          <w:rFonts w:cstheme="minorHAnsi"/>
        </w:rPr>
        <w:t>24 – Philadelphia, PA – Wells Fargo Arena †</w:t>
      </w:r>
    </w:p>
    <w:p w14:paraId="6910F2AC" w14:textId="77777777" w:rsidR="00EA63AC" w:rsidRPr="001E2ED9" w:rsidRDefault="00EA63AC" w:rsidP="00EA63AC">
      <w:pPr>
        <w:pStyle w:val="NoSpacing"/>
        <w:jc w:val="center"/>
        <w:rPr>
          <w:rFonts w:cstheme="minorHAnsi"/>
        </w:rPr>
      </w:pPr>
      <w:r w:rsidRPr="001E2ED9">
        <w:rPr>
          <w:rFonts w:cstheme="minorHAnsi"/>
        </w:rPr>
        <w:t>25 – Columbus, OH – Nationwide Arena †</w:t>
      </w:r>
    </w:p>
    <w:p w14:paraId="4A3A91F7" w14:textId="77777777" w:rsidR="00EA63AC" w:rsidRPr="001E2ED9" w:rsidRDefault="00EA63AC" w:rsidP="00EA63AC">
      <w:pPr>
        <w:pStyle w:val="NoSpacing"/>
        <w:jc w:val="center"/>
        <w:rPr>
          <w:rFonts w:cstheme="minorHAnsi"/>
        </w:rPr>
      </w:pPr>
      <w:r w:rsidRPr="001E2ED9">
        <w:rPr>
          <w:rFonts w:cstheme="minorHAnsi"/>
        </w:rPr>
        <w:t>26 – Milwaukee, WI – Fiserv Forum †</w:t>
      </w:r>
    </w:p>
    <w:p w14:paraId="43FE96A2" w14:textId="77777777" w:rsidR="00EA63AC" w:rsidRPr="001E2ED9" w:rsidRDefault="00EA63AC" w:rsidP="00EA63AC">
      <w:pPr>
        <w:pStyle w:val="NoSpacing"/>
        <w:jc w:val="center"/>
        <w:rPr>
          <w:rFonts w:cstheme="minorHAnsi"/>
        </w:rPr>
      </w:pPr>
    </w:p>
    <w:p w14:paraId="18E59FE4" w14:textId="77777777" w:rsidR="00EA63AC" w:rsidRPr="001E2ED9" w:rsidRDefault="00EA63AC" w:rsidP="00EA63AC">
      <w:pPr>
        <w:pStyle w:val="NoSpacing"/>
        <w:jc w:val="center"/>
        <w:rPr>
          <w:rFonts w:cstheme="minorHAnsi"/>
          <w:b/>
          <w:bCs/>
        </w:rPr>
      </w:pPr>
      <w:r w:rsidRPr="001E2ED9">
        <w:rPr>
          <w:rFonts w:cstheme="minorHAnsi"/>
          <w:b/>
          <w:bCs/>
        </w:rPr>
        <w:t>APRIL</w:t>
      </w:r>
    </w:p>
    <w:p w14:paraId="3C33BBE7" w14:textId="77777777" w:rsidR="00EA63AC" w:rsidRPr="001E2ED9" w:rsidRDefault="00EA63AC" w:rsidP="00EA63AC">
      <w:pPr>
        <w:pStyle w:val="NoSpacing"/>
        <w:jc w:val="center"/>
        <w:rPr>
          <w:rFonts w:cstheme="minorHAnsi"/>
        </w:rPr>
      </w:pPr>
      <w:r w:rsidRPr="001E2ED9">
        <w:rPr>
          <w:rFonts w:cstheme="minorHAnsi"/>
        </w:rPr>
        <w:t>1 – Oakland, CA – Oakland Arena †</w:t>
      </w:r>
    </w:p>
    <w:p w14:paraId="27BC7119" w14:textId="77777777" w:rsidR="00EA63AC" w:rsidRPr="001E2ED9" w:rsidRDefault="00EA63AC" w:rsidP="00EA63AC">
      <w:pPr>
        <w:pStyle w:val="NoSpacing"/>
        <w:jc w:val="center"/>
        <w:rPr>
          <w:rFonts w:cstheme="minorHAnsi"/>
        </w:rPr>
      </w:pPr>
      <w:r w:rsidRPr="001E2ED9">
        <w:rPr>
          <w:rFonts w:cstheme="minorHAnsi"/>
        </w:rPr>
        <w:t>6 – Indianapolis, IN – Gainbridge Fieldhouse †</w:t>
      </w:r>
    </w:p>
    <w:p w14:paraId="034BA04E" w14:textId="77777777" w:rsidR="00EA63AC" w:rsidRPr="001E2ED9" w:rsidRDefault="00EA63AC" w:rsidP="00EA63AC">
      <w:pPr>
        <w:pStyle w:val="NoSpacing"/>
        <w:jc w:val="center"/>
        <w:rPr>
          <w:rFonts w:cstheme="minorHAnsi"/>
        </w:rPr>
      </w:pPr>
      <w:r w:rsidRPr="001E2ED9">
        <w:rPr>
          <w:rFonts w:cstheme="minorHAnsi"/>
        </w:rPr>
        <w:t>7 – Kansas City, MO – T–Mobile Center †</w:t>
      </w:r>
    </w:p>
    <w:p w14:paraId="07518A1C" w14:textId="77777777" w:rsidR="00EA63AC" w:rsidRPr="001E2ED9" w:rsidRDefault="00EA63AC" w:rsidP="00DB2599">
      <w:pPr>
        <w:pStyle w:val="NoSpacing"/>
        <w:jc w:val="center"/>
        <w:rPr>
          <w:rFonts w:cstheme="minorHAnsi"/>
        </w:rPr>
      </w:pPr>
      <w:r w:rsidRPr="001E2ED9">
        <w:rPr>
          <w:rFonts w:cstheme="minorHAnsi"/>
        </w:rPr>
        <w:t>8 – Minneapolis, MN – Target Center †</w:t>
      </w:r>
    </w:p>
    <w:p w14:paraId="5E2C095F" w14:textId="77777777" w:rsidR="00EA63AC" w:rsidRPr="001E2ED9" w:rsidRDefault="00EA63AC" w:rsidP="00EA63AC">
      <w:pPr>
        <w:pStyle w:val="NoSpacing"/>
        <w:jc w:val="center"/>
        <w:rPr>
          <w:rFonts w:cstheme="minorHAnsi"/>
        </w:rPr>
      </w:pPr>
    </w:p>
    <w:p w14:paraId="5A7070FF" w14:textId="77777777" w:rsidR="0075620D" w:rsidRPr="001E2ED9" w:rsidRDefault="009C1CA2" w:rsidP="0075620D">
      <w:pPr>
        <w:pStyle w:val="NoSpacing"/>
        <w:jc w:val="center"/>
        <w:rPr>
          <w:rFonts w:cstheme="minorHAnsi"/>
        </w:rPr>
      </w:pPr>
      <w:r w:rsidRPr="001E2ED9">
        <w:rPr>
          <w:rFonts w:cstheme="minorHAnsi"/>
        </w:rPr>
        <w:t># # #</w:t>
      </w:r>
    </w:p>
    <w:p w14:paraId="26ABBBFB" w14:textId="77777777" w:rsidR="00EA63AC" w:rsidRPr="001E2ED9" w:rsidRDefault="00EA63AC" w:rsidP="0075620D">
      <w:pPr>
        <w:pStyle w:val="NoSpacing"/>
        <w:jc w:val="center"/>
        <w:rPr>
          <w:rFonts w:cstheme="minorHAnsi"/>
        </w:rPr>
      </w:pPr>
    </w:p>
    <w:p w14:paraId="255761C1" w14:textId="77777777" w:rsidR="00AB5901" w:rsidRPr="001E2ED9" w:rsidRDefault="00AB5901" w:rsidP="0075620D">
      <w:pPr>
        <w:pStyle w:val="NoSpacing"/>
        <w:jc w:val="center"/>
        <w:rPr>
          <w:rFonts w:cstheme="minorHAnsi"/>
        </w:rPr>
      </w:pPr>
      <w:r w:rsidRPr="001E2ED9">
        <w:rPr>
          <w:rFonts w:cstheme="minorHAnsi"/>
          <w:b/>
          <w:bCs/>
        </w:rPr>
        <w:t>CONNECT WITH DON TOLIVER</w:t>
      </w:r>
    </w:p>
    <w:p w14:paraId="244DED3A" w14:textId="77777777" w:rsidR="00AB5901" w:rsidRPr="001E2ED9" w:rsidRDefault="00BE51C2" w:rsidP="00AB5901">
      <w:pPr>
        <w:contextualSpacing/>
        <w:jc w:val="center"/>
        <w:rPr>
          <w:rFonts w:cstheme="minorHAnsi"/>
          <w:color w:val="000000"/>
        </w:rPr>
      </w:pPr>
      <w:hyperlink r:id="rId46" w:history="1">
        <w:r w:rsidR="00AB5901" w:rsidRPr="001E2ED9">
          <w:rPr>
            <w:rStyle w:val="Hyperlink"/>
            <w:rFonts w:cstheme="minorHAnsi"/>
          </w:rPr>
          <w:t>OFFICIAL</w:t>
        </w:r>
      </w:hyperlink>
      <w:r w:rsidR="00AB5901" w:rsidRPr="001E2ED9">
        <w:rPr>
          <w:rFonts w:cstheme="minorHAnsi"/>
        </w:rPr>
        <w:t xml:space="preserve"> I </w:t>
      </w:r>
      <w:hyperlink r:id="rId47" w:history="1">
        <w:r w:rsidR="00AB5901" w:rsidRPr="001E2ED9">
          <w:rPr>
            <w:rStyle w:val="Hyperlink"/>
            <w:rFonts w:cstheme="minorHAnsi"/>
          </w:rPr>
          <w:t>INSTAGRAM</w:t>
        </w:r>
      </w:hyperlink>
      <w:r w:rsidR="00AB5901" w:rsidRPr="001E2ED9">
        <w:rPr>
          <w:rFonts w:cstheme="minorHAnsi"/>
          <w:color w:val="000000"/>
        </w:rPr>
        <w:t xml:space="preserve">| </w:t>
      </w:r>
      <w:hyperlink r:id="rId48" w:history="1">
        <w:r w:rsidR="00AB5901" w:rsidRPr="001E2ED9">
          <w:rPr>
            <w:rStyle w:val="Hyperlink"/>
            <w:rFonts w:cstheme="minorHAnsi"/>
          </w:rPr>
          <w:t>TWITTER</w:t>
        </w:r>
      </w:hyperlink>
      <w:r w:rsidR="00AB5901" w:rsidRPr="001E2ED9">
        <w:rPr>
          <w:rFonts w:cstheme="minorHAnsi"/>
          <w:color w:val="000000"/>
        </w:rPr>
        <w:t xml:space="preserve"> |</w:t>
      </w:r>
      <w:hyperlink r:id="rId49" w:history="1">
        <w:r w:rsidR="00AB5901" w:rsidRPr="001E2ED9">
          <w:rPr>
            <w:rStyle w:val="Hyperlink"/>
            <w:rFonts w:cstheme="minorHAnsi"/>
          </w:rPr>
          <w:t>FACEBOOK</w:t>
        </w:r>
      </w:hyperlink>
      <w:r w:rsidR="00AB5901" w:rsidRPr="001E2ED9">
        <w:rPr>
          <w:rFonts w:cstheme="minorHAnsi"/>
          <w:color w:val="000000"/>
        </w:rPr>
        <w:t xml:space="preserve"> |</w:t>
      </w:r>
      <w:hyperlink r:id="rId50" w:history="1">
        <w:r w:rsidR="00AB5901" w:rsidRPr="001E2ED9">
          <w:rPr>
            <w:rStyle w:val="Hyperlink"/>
            <w:rFonts w:cstheme="minorHAnsi"/>
          </w:rPr>
          <w:t>YOUTUBE</w:t>
        </w:r>
      </w:hyperlink>
      <w:r w:rsidR="00AB5901" w:rsidRPr="001E2ED9">
        <w:rPr>
          <w:rFonts w:cstheme="minorHAnsi"/>
          <w:color w:val="000000"/>
        </w:rPr>
        <w:t xml:space="preserve"> </w:t>
      </w:r>
    </w:p>
    <w:p w14:paraId="5C9281D1" w14:textId="77777777" w:rsidR="00654F86" w:rsidRPr="001E2ED9" w:rsidRDefault="00654F86" w:rsidP="00AB5901">
      <w:pPr>
        <w:pStyle w:val="NoSpacing"/>
        <w:rPr>
          <w:rFonts w:cstheme="minorHAnsi"/>
        </w:rPr>
      </w:pPr>
    </w:p>
    <w:p w14:paraId="7B8B0E28" w14:textId="77777777" w:rsidR="00654F86" w:rsidRPr="001E2ED9" w:rsidRDefault="00654F86" w:rsidP="00AB5901">
      <w:pPr>
        <w:pStyle w:val="NoSpacing"/>
        <w:jc w:val="center"/>
        <w:rPr>
          <w:rFonts w:cstheme="minorHAnsi"/>
          <w:b/>
          <w:bCs/>
          <w:u w:val="single"/>
        </w:rPr>
      </w:pPr>
      <w:r w:rsidRPr="001E2ED9">
        <w:rPr>
          <w:rFonts w:cstheme="minorHAnsi"/>
          <w:b/>
          <w:bCs/>
          <w:u w:val="single"/>
        </w:rPr>
        <w:t>PRESS CONTACT:</w:t>
      </w:r>
    </w:p>
    <w:p w14:paraId="20AB0F91" w14:textId="77777777" w:rsidR="00170887" w:rsidRPr="001E2ED9" w:rsidRDefault="00654F86" w:rsidP="00AB5901">
      <w:pPr>
        <w:pStyle w:val="NoSpacing"/>
        <w:jc w:val="center"/>
        <w:rPr>
          <w:rFonts w:cstheme="minorHAnsi"/>
        </w:rPr>
      </w:pPr>
      <w:r w:rsidRPr="001E2ED9">
        <w:rPr>
          <w:rFonts w:cstheme="minorHAnsi"/>
        </w:rPr>
        <w:t xml:space="preserve">Brittany Bell, </w:t>
      </w:r>
      <w:hyperlink r:id="rId51" w:history="1">
        <w:r w:rsidRPr="001E2ED9">
          <w:rPr>
            <w:rStyle w:val="Hyperlink"/>
            <w:rFonts w:cstheme="minorHAnsi"/>
          </w:rPr>
          <w:t>Brittany.Bell@atlanticrecords.com</w:t>
        </w:r>
      </w:hyperlink>
    </w:p>
    <w:sectPr w:rsidR="00170887" w:rsidRPr="001E2E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2A6755"/>
    <w:multiLevelType w:val="hybridMultilevel"/>
    <w:tmpl w:val="E1200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A003E3"/>
    <w:multiLevelType w:val="multilevel"/>
    <w:tmpl w:val="9530C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C947E73"/>
    <w:multiLevelType w:val="hybridMultilevel"/>
    <w:tmpl w:val="4E207C9A"/>
    <w:lvl w:ilvl="0" w:tplc="9C144318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651A90"/>
    <w:multiLevelType w:val="multilevel"/>
    <w:tmpl w:val="7C96F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83975070">
    <w:abstractNumId w:val="1"/>
  </w:num>
  <w:num w:numId="2" w16cid:durableId="1952588665">
    <w:abstractNumId w:val="0"/>
  </w:num>
  <w:num w:numId="3" w16cid:durableId="295110927">
    <w:abstractNumId w:val="2"/>
  </w:num>
  <w:num w:numId="4" w16cid:durableId="20902273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9C4"/>
    <w:rsid w:val="000001C2"/>
    <w:rsid w:val="00005A53"/>
    <w:rsid w:val="00005DD3"/>
    <w:rsid w:val="00010C93"/>
    <w:rsid w:val="0001258E"/>
    <w:rsid w:val="0002044A"/>
    <w:rsid w:val="00024EA4"/>
    <w:rsid w:val="0005180A"/>
    <w:rsid w:val="00063513"/>
    <w:rsid w:val="000661B2"/>
    <w:rsid w:val="00072138"/>
    <w:rsid w:val="000721EC"/>
    <w:rsid w:val="00081464"/>
    <w:rsid w:val="000824B6"/>
    <w:rsid w:val="00092A9B"/>
    <w:rsid w:val="000A2E85"/>
    <w:rsid w:val="000B1D95"/>
    <w:rsid w:val="000B2EC5"/>
    <w:rsid w:val="000B45CC"/>
    <w:rsid w:val="000F455D"/>
    <w:rsid w:val="0011184B"/>
    <w:rsid w:val="001145EA"/>
    <w:rsid w:val="00121207"/>
    <w:rsid w:val="001308FF"/>
    <w:rsid w:val="00132265"/>
    <w:rsid w:val="00132699"/>
    <w:rsid w:val="00141837"/>
    <w:rsid w:val="00145210"/>
    <w:rsid w:val="00151A8E"/>
    <w:rsid w:val="001638B0"/>
    <w:rsid w:val="00170887"/>
    <w:rsid w:val="00175D46"/>
    <w:rsid w:val="00176BD4"/>
    <w:rsid w:val="0018154F"/>
    <w:rsid w:val="0019267A"/>
    <w:rsid w:val="0019593B"/>
    <w:rsid w:val="001B4997"/>
    <w:rsid w:val="001B5909"/>
    <w:rsid w:val="001D065E"/>
    <w:rsid w:val="001E03C3"/>
    <w:rsid w:val="001E2ED9"/>
    <w:rsid w:val="001E5235"/>
    <w:rsid w:val="002411F7"/>
    <w:rsid w:val="002550B8"/>
    <w:rsid w:val="0025510F"/>
    <w:rsid w:val="002577EE"/>
    <w:rsid w:val="0026587B"/>
    <w:rsid w:val="0027620A"/>
    <w:rsid w:val="00291CCB"/>
    <w:rsid w:val="002C156F"/>
    <w:rsid w:val="002E723F"/>
    <w:rsid w:val="002F0834"/>
    <w:rsid w:val="002F2BAE"/>
    <w:rsid w:val="00300C06"/>
    <w:rsid w:val="00313050"/>
    <w:rsid w:val="003531AD"/>
    <w:rsid w:val="003533A5"/>
    <w:rsid w:val="003713FF"/>
    <w:rsid w:val="003843C9"/>
    <w:rsid w:val="00393737"/>
    <w:rsid w:val="00394734"/>
    <w:rsid w:val="003A6349"/>
    <w:rsid w:val="003B387B"/>
    <w:rsid w:val="003C7786"/>
    <w:rsid w:val="003D4A3C"/>
    <w:rsid w:val="003D4E30"/>
    <w:rsid w:val="003E6CBC"/>
    <w:rsid w:val="003F1780"/>
    <w:rsid w:val="00404B86"/>
    <w:rsid w:val="0040712F"/>
    <w:rsid w:val="00420F43"/>
    <w:rsid w:val="0042518E"/>
    <w:rsid w:val="00425B41"/>
    <w:rsid w:val="00436D06"/>
    <w:rsid w:val="004403C9"/>
    <w:rsid w:val="00446911"/>
    <w:rsid w:val="00454BAF"/>
    <w:rsid w:val="0046122E"/>
    <w:rsid w:val="0047569C"/>
    <w:rsid w:val="00477D04"/>
    <w:rsid w:val="00480682"/>
    <w:rsid w:val="00484686"/>
    <w:rsid w:val="0049594D"/>
    <w:rsid w:val="004A4C03"/>
    <w:rsid w:val="004B3455"/>
    <w:rsid w:val="004B4B52"/>
    <w:rsid w:val="004B613C"/>
    <w:rsid w:val="004C2361"/>
    <w:rsid w:val="004D1B90"/>
    <w:rsid w:val="004E2C0A"/>
    <w:rsid w:val="004E2D68"/>
    <w:rsid w:val="004F30B6"/>
    <w:rsid w:val="00506A4C"/>
    <w:rsid w:val="00511A29"/>
    <w:rsid w:val="00516293"/>
    <w:rsid w:val="0053251E"/>
    <w:rsid w:val="00545E95"/>
    <w:rsid w:val="00553EE9"/>
    <w:rsid w:val="00557021"/>
    <w:rsid w:val="005759B3"/>
    <w:rsid w:val="005977D1"/>
    <w:rsid w:val="005C3E27"/>
    <w:rsid w:val="005D0E0A"/>
    <w:rsid w:val="005E7EE1"/>
    <w:rsid w:val="005F6317"/>
    <w:rsid w:val="00607527"/>
    <w:rsid w:val="0061798A"/>
    <w:rsid w:val="00626195"/>
    <w:rsid w:val="00626670"/>
    <w:rsid w:val="00636CCB"/>
    <w:rsid w:val="00654F86"/>
    <w:rsid w:val="00655860"/>
    <w:rsid w:val="00683E89"/>
    <w:rsid w:val="006841FC"/>
    <w:rsid w:val="00687891"/>
    <w:rsid w:val="00690600"/>
    <w:rsid w:val="006A0D22"/>
    <w:rsid w:val="006B3C53"/>
    <w:rsid w:val="006B4E05"/>
    <w:rsid w:val="006D4600"/>
    <w:rsid w:val="006D4F9C"/>
    <w:rsid w:val="006E60C0"/>
    <w:rsid w:val="006F7EB6"/>
    <w:rsid w:val="00700BF4"/>
    <w:rsid w:val="00701A08"/>
    <w:rsid w:val="00702ADA"/>
    <w:rsid w:val="00724648"/>
    <w:rsid w:val="00732FF0"/>
    <w:rsid w:val="00735D2D"/>
    <w:rsid w:val="00745A32"/>
    <w:rsid w:val="00752217"/>
    <w:rsid w:val="00752710"/>
    <w:rsid w:val="00754F62"/>
    <w:rsid w:val="0075620D"/>
    <w:rsid w:val="00763A27"/>
    <w:rsid w:val="00765482"/>
    <w:rsid w:val="00772322"/>
    <w:rsid w:val="00776676"/>
    <w:rsid w:val="0077670A"/>
    <w:rsid w:val="0079653A"/>
    <w:rsid w:val="007A1546"/>
    <w:rsid w:val="007B0025"/>
    <w:rsid w:val="007C6E4B"/>
    <w:rsid w:val="007D0925"/>
    <w:rsid w:val="007E49A0"/>
    <w:rsid w:val="007F2DC2"/>
    <w:rsid w:val="00814021"/>
    <w:rsid w:val="00820CC2"/>
    <w:rsid w:val="00821645"/>
    <w:rsid w:val="00827FD9"/>
    <w:rsid w:val="00847EA5"/>
    <w:rsid w:val="00861C23"/>
    <w:rsid w:val="00864285"/>
    <w:rsid w:val="00877A1E"/>
    <w:rsid w:val="008947BB"/>
    <w:rsid w:val="0089563A"/>
    <w:rsid w:val="008A470D"/>
    <w:rsid w:val="008A7CF9"/>
    <w:rsid w:val="008C5F49"/>
    <w:rsid w:val="008D3BF8"/>
    <w:rsid w:val="008D6BCB"/>
    <w:rsid w:val="008F12B4"/>
    <w:rsid w:val="00915ABB"/>
    <w:rsid w:val="0092080C"/>
    <w:rsid w:val="00923287"/>
    <w:rsid w:val="00950B33"/>
    <w:rsid w:val="009536D8"/>
    <w:rsid w:val="009577D0"/>
    <w:rsid w:val="0096158D"/>
    <w:rsid w:val="00977314"/>
    <w:rsid w:val="00977E70"/>
    <w:rsid w:val="00985E5A"/>
    <w:rsid w:val="009A2B32"/>
    <w:rsid w:val="009A5585"/>
    <w:rsid w:val="009A6970"/>
    <w:rsid w:val="009C1CA2"/>
    <w:rsid w:val="009C6257"/>
    <w:rsid w:val="009C6A6A"/>
    <w:rsid w:val="009D1C61"/>
    <w:rsid w:val="009D40F2"/>
    <w:rsid w:val="009F01D0"/>
    <w:rsid w:val="00A15A52"/>
    <w:rsid w:val="00A21462"/>
    <w:rsid w:val="00A23503"/>
    <w:rsid w:val="00A254FF"/>
    <w:rsid w:val="00A27F1F"/>
    <w:rsid w:val="00A44C06"/>
    <w:rsid w:val="00A46396"/>
    <w:rsid w:val="00A47D4D"/>
    <w:rsid w:val="00A51638"/>
    <w:rsid w:val="00A559F5"/>
    <w:rsid w:val="00A60A79"/>
    <w:rsid w:val="00A60AD8"/>
    <w:rsid w:val="00A61787"/>
    <w:rsid w:val="00A62767"/>
    <w:rsid w:val="00A66824"/>
    <w:rsid w:val="00A829B7"/>
    <w:rsid w:val="00A82F07"/>
    <w:rsid w:val="00A85FE0"/>
    <w:rsid w:val="00A866E7"/>
    <w:rsid w:val="00A915F1"/>
    <w:rsid w:val="00A93122"/>
    <w:rsid w:val="00AA0428"/>
    <w:rsid w:val="00AA58FC"/>
    <w:rsid w:val="00AB5901"/>
    <w:rsid w:val="00AC0177"/>
    <w:rsid w:val="00AC387B"/>
    <w:rsid w:val="00AD39EF"/>
    <w:rsid w:val="00AE335A"/>
    <w:rsid w:val="00AE34DA"/>
    <w:rsid w:val="00AE7D5F"/>
    <w:rsid w:val="00AF353E"/>
    <w:rsid w:val="00AF6F2D"/>
    <w:rsid w:val="00B10A36"/>
    <w:rsid w:val="00B40474"/>
    <w:rsid w:val="00B42250"/>
    <w:rsid w:val="00B53DB2"/>
    <w:rsid w:val="00B555A5"/>
    <w:rsid w:val="00B559B0"/>
    <w:rsid w:val="00B669F6"/>
    <w:rsid w:val="00B66E87"/>
    <w:rsid w:val="00B872D3"/>
    <w:rsid w:val="00B95BA2"/>
    <w:rsid w:val="00BB63A5"/>
    <w:rsid w:val="00BC250F"/>
    <w:rsid w:val="00BE51C2"/>
    <w:rsid w:val="00BF31B4"/>
    <w:rsid w:val="00C07D3B"/>
    <w:rsid w:val="00C123F7"/>
    <w:rsid w:val="00C2505B"/>
    <w:rsid w:val="00C5036E"/>
    <w:rsid w:val="00C56899"/>
    <w:rsid w:val="00C609C4"/>
    <w:rsid w:val="00C6250A"/>
    <w:rsid w:val="00C639BE"/>
    <w:rsid w:val="00C810C6"/>
    <w:rsid w:val="00C904D5"/>
    <w:rsid w:val="00CA171D"/>
    <w:rsid w:val="00CB313C"/>
    <w:rsid w:val="00CB6CAC"/>
    <w:rsid w:val="00CD2C3B"/>
    <w:rsid w:val="00CD3034"/>
    <w:rsid w:val="00CD6195"/>
    <w:rsid w:val="00CD75CF"/>
    <w:rsid w:val="00CE5647"/>
    <w:rsid w:val="00D116B6"/>
    <w:rsid w:val="00D16E87"/>
    <w:rsid w:val="00D20E7B"/>
    <w:rsid w:val="00D31678"/>
    <w:rsid w:val="00D3474E"/>
    <w:rsid w:val="00D35484"/>
    <w:rsid w:val="00D35A85"/>
    <w:rsid w:val="00D40DFF"/>
    <w:rsid w:val="00D41EE2"/>
    <w:rsid w:val="00D51ACD"/>
    <w:rsid w:val="00D6293E"/>
    <w:rsid w:val="00D744E3"/>
    <w:rsid w:val="00D82F40"/>
    <w:rsid w:val="00D84A3F"/>
    <w:rsid w:val="00D874C2"/>
    <w:rsid w:val="00D96D40"/>
    <w:rsid w:val="00DA7E38"/>
    <w:rsid w:val="00DB227C"/>
    <w:rsid w:val="00DB2599"/>
    <w:rsid w:val="00DC4EE7"/>
    <w:rsid w:val="00DD41F8"/>
    <w:rsid w:val="00DE219A"/>
    <w:rsid w:val="00DE256F"/>
    <w:rsid w:val="00DE4AAE"/>
    <w:rsid w:val="00DE7C0A"/>
    <w:rsid w:val="00DF4C43"/>
    <w:rsid w:val="00DF5BCC"/>
    <w:rsid w:val="00DF5DFA"/>
    <w:rsid w:val="00E04B67"/>
    <w:rsid w:val="00E04F5A"/>
    <w:rsid w:val="00E06D15"/>
    <w:rsid w:val="00E320D6"/>
    <w:rsid w:val="00E507E5"/>
    <w:rsid w:val="00E62485"/>
    <w:rsid w:val="00E71FFE"/>
    <w:rsid w:val="00E73E48"/>
    <w:rsid w:val="00E82FA6"/>
    <w:rsid w:val="00E90ECB"/>
    <w:rsid w:val="00E971A0"/>
    <w:rsid w:val="00EA0039"/>
    <w:rsid w:val="00EA05E2"/>
    <w:rsid w:val="00EA63AC"/>
    <w:rsid w:val="00EB586E"/>
    <w:rsid w:val="00ED5F1F"/>
    <w:rsid w:val="00EE1E13"/>
    <w:rsid w:val="00EF795E"/>
    <w:rsid w:val="00F215F8"/>
    <w:rsid w:val="00F30EF3"/>
    <w:rsid w:val="00F56335"/>
    <w:rsid w:val="00F62E10"/>
    <w:rsid w:val="00F65E54"/>
    <w:rsid w:val="00F67C54"/>
    <w:rsid w:val="00F709BC"/>
    <w:rsid w:val="00F718E2"/>
    <w:rsid w:val="00F751A5"/>
    <w:rsid w:val="00F870C5"/>
    <w:rsid w:val="00F935B2"/>
    <w:rsid w:val="00FB7240"/>
    <w:rsid w:val="00FD3BFF"/>
    <w:rsid w:val="00FF1657"/>
    <w:rsid w:val="181ED9DA"/>
    <w:rsid w:val="74703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167420"/>
  <w15:chartTrackingRefBased/>
  <w15:docId w15:val="{EBFBA042-A2FA-4153-8553-B7ED3BFC1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4F86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7088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708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088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B4B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4B52"/>
    <w:pPr>
      <w:spacing w:after="16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4B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4B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4B5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4B5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B5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75D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2265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A254F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2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ntoliver.lnk.to/LSDeluxe" TargetMode="External"/><Relationship Id="rId18" Type="http://schemas.openxmlformats.org/officeDocument/2006/relationships/hyperlink" Target="https://www.youtube.com/watch?v=FsGOYQ2GqrU" TargetMode="External"/><Relationship Id="rId26" Type="http://schemas.openxmlformats.org/officeDocument/2006/relationships/hyperlink" Target="https://open.spotify.com/track/0Li1OuXXfi7950ilZUFGkF?si=852a344cd8284c96" TargetMode="External"/><Relationship Id="rId39" Type="http://schemas.openxmlformats.org/officeDocument/2006/relationships/hyperlink" Target="https://open.spotify.com/track/6ja11GoXgF75QkEVqqAadn?si=91b02fe170d242cd" TargetMode="External"/><Relationship Id="rId21" Type="http://schemas.openxmlformats.org/officeDocument/2006/relationships/hyperlink" Target="https://dontoliver.lnk.to/LoveSickFilm" TargetMode="External"/><Relationship Id="rId34" Type="http://schemas.openxmlformats.org/officeDocument/2006/relationships/hyperlink" Target="https://www.youtube.com/watch?v=w-DN5fG4HtM" TargetMode="External"/><Relationship Id="rId42" Type="http://schemas.openxmlformats.org/officeDocument/2006/relationships/hyperlink" Target="https://www.youtube.com/watch?v=Ulzdqoy57wc" TargetMode="External"/><Relationship Id="rId47" Type="http://schemas.openxmlformats.org/officeDocument/2006/relationships/hyperlink" Target="https://www.instagram.com/thedontoliver/" TargetMode="External"/><Relationship Id="rId50" Type="http://schemas.openxmlformats.org/officeDocument/2006/relationships/hyperlink" Target="https://www.youtube.com/channel/UCgT01FILdWB9BsXBXKjpQ7A/featured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dontoliver.lnk.to/LSDeluxe" TargetMode="External"/><Relationship Id="rId29" Type="http://schemas.openxmlformats.org/officeDocument/2006/relationships/hyperlink" Target="https://dontoliver.lnk.to/DoItRight" TargetMode="External"/><Relationship Id="rId11" Type="http://schemas.openxmlformats.org/officeDocument/2006/relationships/hyperlink" Target="https://www.youtube.com/watch?v=FsGOYQ2GqrU" TargetMode="External"/><Relationship Id="rId24" Type="http://schemas.openxmlformats.org/officeDocument/2006/relationships/hyperlink" Target="https://open.spotify.com/track/7AzlLxHn24DxjgQX73F9fU?si=49a06156df224788" TargetMode="External"/><Relationship Id="rId32" Type="http://schemas.openxmlformats.org/officeDocument/2006/relationships/hyperlink" Target="https://dontoliver.lnk.to/LifeofaDonID" TargetMode="External"/><Relationship Id="rId37" Type="http://schemas.openxmlformats.org/officeDocument/2006/relationships/hyperlink" Target="https://open.spotify.com/track/79QdtrBWO8lCVaZCYMIxvn?si=07cf58ac3cc04971" TargetMode="External"/><Relationship Id="rId40" Type="http://schemas.openxmlformats.org/officeDocument/2006/relationships/hyperlink" Target="https://open.spotify.com/track/6MtFM9kbhhuN04rwDxPvn4?si=508b737b74d8440d" TargetMode="External"/><Relationship Id="rId45" Type="http://schemas.openxmlformats.org/officeDocument/2006/relationships/hyperlink" Target="https://www.youtube.com/channel/UCgT01FILdWB9BsXBXKjpQ7A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hyperlink" Target="https://dontoliver.lnk.to/4Me" TargetMode="External"/><Relationship Id="rId19" Type="http://schemas.openxmlformats.org/officeDocument/2006/relationships/hyperlink" Target="https://dontoliver.lnk.to/leavetheclub" TargetMode="External"/><Relationship Id="rId31" Type="http://schemas.openxmlformats.org/officeDocument/2006/relationships/hyperlink" Target="https://www.youtube.com/watch?v=no0RhhdJMlE" TargetMode="External"/><Relationship Id="rId44" Type="http://schemas.openxmlformats.org/officeDocument/2006/relationships/hyperlink" Target="https://www.youtube.com/watch?v=qFIJHaylMu4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hyperlink" Target="https://dontoliver.lnk.to/leavetheclub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s://dontoliver.lnk.to/LSDeluxe" TargetMode="External"/><Relationship Id="rId27" Type="http://schemas.openxmlformats.org/officeDocument/2006/relationships/hyperlink" Target="https://open.spotify.com/track/6SPgp2qK3fb4wPX1SldrNf?si=c790deb417f9419c" TargetMode="External"/><Relationship Id="rId30" Type="http://schemas.openxmlformats.org/officeDocument/2006/relationships/hyperlink" Target="https://www.clashmusic.com/news/don-toliver-bounces-back-with-do-it-right/" TargetMode="External"/><Relationship Id="rId35" Type="http://schemas.openxmlformats.org/officeDocument/2006/relationships/hyperlink" Target="https://open.spotify.com/track/2KdKh9vHbKW0tZLqtpxxI0?si=41e3d928bf2f43aa" TargetMode="External"/><Relationship Id="rId43" Type="http://schemas.openxmlformats.org/officeDocument/2006/relationships/hyperlink" Target="https://www.youtube.com/watch?v=gB_1xE23gb4" TargetMode="External"/><Relationship Id="rId48" Type="http://schemas.openxmlformats.org/officeDocument/2006/relationships/hyperlink" Target="https://twitter.com/TheDonToliver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mailto:Brittany.Bell@atlanticrecords.com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dontoliver.lnk.to/LoveSickFilm" TargetMode="External"/><Relationship Id="rId17" Type="http://schemas.openxmlformats.org/officeDocument/2006/relationships/hyperlink" Target="https://DonToliver.lnk.to/LSRadio" TargetMode="External"/><Relationship Id="rId25" Type="http://schemas.openxmlformats.org/officeDocument/2006/relationships/hyperlink" Target="https://open.spotify.com/track/527k23H0A4Q0UJN3vGs0Da?si=806263f996904dbb" TargetMode="External"/><Relationship Id="rId33" Type="http://schemas.openxmlformats.org/officeDocument/2006/relationships/hyperlink" Target="https://www.amazon.com/ap/signin?clientContext=131-9976244-9988757&amp;openid.pape.max_auth_age=0&amp;openid.return_to=https%3A%2F%2Fwww.amazon.com%2Fgp%2Fvideo%2Fauth%2Freturn%2Fref%3Dav_auth_ap%3F_t%3Dsgy_wE3xBtu9jQYlqX07rBt0nPBfRbIcGfHAHujLrIwGoAAAAAQAAAABjdnxQcmF3AAAAAPgWC9WfHH8iB-olH_E9xQ%26location%3D%2Fgp%2Fvideo%2Fdetail%2FB0B68XDX3P%3Fref_%253Datv_auth_red_aft%2526autoplay%253D1&amp;openid.identity=http%3A%2F%2Fspecs.openid.net%2Fauth%2F2.0%2Fidentifier_select&amp;accountStatusPolicy=P1&amp;openid.assoc_handle=usflex&amp;openid.mode=checkid_setup&amp;language=en_US&amp;openid.claimed_id=http%3A%2F%2Fspecs.openid.net%2Fauth%2F2.0%2Fidentifier_select&amp;openid.ns=http%3A%2F%2Fspecs.openid.net%2Fauth%2F2.0" TargetMode="External"/><Relationship Id="rId38" Type="http://schemas.openxmlformats.org/officeDocument/2006/relationships/hyperlink" Target="https://open.spotify.com/track/754hhnczVNu3ibRaoAcujX?si=765be649188c4965" TargetMode="External"/><Relationship Id="rId46" Type="http://schemas.openxmlformats.org/officeDocument/2006/relationships/hyperlink" Target="http://www.dontolivermusic.com/" TargetMode="External"/><Relationship Id="rId20" Type="http://schemas.openxmlformats.org/officeDocument/2006/relationships/hyperlink" Target="https://dontoliver.lnk.to/4Me" TargetMode="External"/><Relationship Id="rId41" Type="http://schemas.openxmlformats.org/officeDocument/2006/relationships/hyperlink" Target="https://dontoliver.lnk.to/DrugsNHellaMelodiesID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warnermusicgroup.box.com/s/8x19hw60g3cdh031yv90kmjzihi5sdwu" TargetMode="External"/><Relationship Id="rId23" Type="http://schemas.openxmlformats.org/officeDocument/2006/relationships/hyperlink" Target="https://onebigpartytour.com/" TargetMode="External"/><Relationship Id="rId28" Type="http://schemas.openxmlformats.org/officeDocument/2006/relationships/hyperlink" Target="https://open.spotify.com/track/6SPgp2qK3fb4wPX1SldrNf?si=c790deb417f9419c" TargetMode="External"/><Relationship Id="rId36" Type="http://schemas.openxmlformats.org/officeDocument/2006/relationships/hyperlink" Target="https://open.spotify.com/track/1irXetrpIyLUtvkNw2F2tu?si=be0458f1b2a04cb8" TargetMode="External"/><Relationship Id="rId49" Type="http://schemas.openxmlformats.org/officeDocument/2006/relationships/hyperlink" Target="https://www.facebook.com/DonToliverMusic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ittanyBell\AppData\Local\Microsoft\Windows\INetCache\Content.Outlook\X3ZYMC0K\DON%20TOLIVER%20LOVE%20SICK%20RADIO%20(004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128CBD-8073-40F3-B471-98126530330F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customXml/itemProps2.xml><?xml version="1.0" encoding="utf-8"?>
<ds:datastoreItem xmlns:ds="http://schemas.openxmlformats.org/officeDocument/2006/customXml" ds:itemID="{FAC94C30-3CE7-4CBD-8A09-12FEBE48D5A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7260477-7757-454B-B6E6-6510AAD281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5AB7C3-AA69-492E-A21C-454685934AB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DON TOLIVER LOVE SICK RADIO (004)</Template>
  <TotalTime>0</TotalTime>
  <Pages>3</Pages>
  <Words>1460</Words>
  <Characters>8324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Bell, Brittany</dc:creator>
  <cp:keywords/>
  <dc:description/>
  <cp:lastModifiedBy>Brittany Bell</cp:lastModifiedBy>
  <cp:revision>3</cp:revision>
  <dcterms:created xsi:type="dcterms:W3CDTF">2023-03-13T19:39:00Z</dcterms:created>
  <dcterms:modified xsi:type="dcterms:W3CDTF">2023-03-14T18:37:00Z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</Properties>
</file>